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67111" w:rsidRPr="00167111">
        <w:rPr>
          <w:sz w:val="22"/>
        </w:rPr>
        <w:t>Renilson Tavares de Almeida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0624B">
        <w:rPr>
          <w:sz w:val="22"/>
        </w:rPr>
        <w:t>5</w:t>
      </w:r>
      <w:r w:rsidR="00167111">
        <w:rPr>
          <w:sz w:val="22"/>
        </w:rPr>
        <w:t>3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0624B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67111">
        <w:rPr>
          <w:sz w:val="22"/>
        </w:rPr>
        <w:t>29</w:t>
      </w:r>
      <w:bookmarkStart w:id="0" w:name="_GoBack"/>
      <w:bookmarkEnd w:id="0"/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0624B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0624B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67111">
        <w:rPr>
          <w:noProof/>
          <w:sz w:val="24"/>
        </w:rPr>
        <w:t>29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2CC" w:rsidRDefault="005222CC">
      <w:r>
        <w:separator/>
      </w:r>
    </w:p>
  </w:endnote>
  <w:endnote w:type="continuationSeparator" w:id="0">
    <w:p w:rsidR="005222CC" w:rsidRDefault="00522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222C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2CC" w:rsidRDefault="005222CC">
      <w:r>
        <w:separator/>
      </w:r>
    </w:p>
  </w:footnote>
  <w:footnote w:type="continuationSeparator" w:id="0">
    <w:p w:rsidR="005222CC" w:rsidRDefault="005222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2CC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53111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4538</cp:revision>
  <cp:lastPrinted>2022-03-24T14:28:00Z</cp:lastPrinted>
  <dcterms:created xsi:type="dcterms:W3CDTF">2016-03-08T22:06:00Z</dcterms:created>
  <dcterms:modified xsi:type="dcterms:W3CDTF">2022-11-29T14:26:00Z</dcterms:modified>
</cp:coreProperties>
</file>