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 xml:space="preserve">PACIENTE: </w:t>
      </w:r>
      <w:r w:rsidR="00C32230">
        <w:rPr>
          <w:sz w:val="32"/>
          <w:szCs w:val="32"/>
        </w:rPr>
        <w:t>renilson T.deOliveira</w:t>
      </w:r>
      <w:r w:rsidR="00311536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ID:22</w:t>
      </w:r>
      <w:r w:rsidR="003201AF">
        <w:rPr>
          <w:sz w:val="32"/>
          <w:szCs w:val="32"/>
        </w:rPr>
        <w:t>6</w:t>
      </w:r>
      <w:r w:rsidR="00C32230">
        <w:rPr>
          <w:sz w:val="32"/>
          <w:szCs w:val="32"/>
        </w:rPr>
        <w:t>51</w:t>
      </w: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IDADE:</w:t>
      </w:r>
      <w:r w:rsidR="007207CA">
        <w:rPr>
          <w:sz w:val="32"/>
          <w:szCs w:val="32"/>
        </w:rPr>
        <w:t>5</w:t>
      </w:r>
      <w:r w:rsidR="00C32230">
        <w:rPr>
          <w:sz w:val="32"/>
          <w:szCs w:val="32"/>
        </w:rPr>
        <w:t>3</w:t>
      </w:r>
      <w:r w:rsidR="005352DE">
        <w:rPr>
          <w:sz w:val="32"/>
          <w:szCs w:val="32"/>
        </w:rPr>
        <w:t xml:space="preserve"> anos SEXO: </w:t>
      </w:r>
      <w:r w:rsidR="00C32230">
        <w:rPr>
          <w:sz w:val="32"/>
          <w:szCs w:val="32"/>
        </w:rPr>
        <w:t>M</w:t>
      </w:r>
      <w:r w:rsidRPr="00DF47D7">
        <w:rPr>
          <w:sz w:val="32"/>
          <w:szCs w:val="32"/>
        </w:rPr>
        <w:t xml:space="preserve">                 </w:t>
      </w:r>
    </w:p>
    <w:p w:rsidR="00456908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DATA DO EXAME:</w:t>
      </w:r>
      <w:r w:rsidR="009A790B">
        <w:rPr>
          <w:sz w:val="32"/>
          <w:szCs w:val="32"/>
        </w:rPr>
        <w:t>2</w:t>
      </w:r>
      <w:r w:rsidR="00C32230">
        <w:rPr>
          <w:sz w:val="32"/>
          <w:szCs w:val="32"/>
        </w:rPr>
        <w:t>9</w:t>
      </w:r>
      <w:bookmarkStart w:id="0" w:name="_GoBack"/>
      <w:bookmarkEnd w:id="0"/>
      <w:r w:rsidR="003201AF">
        <w:rPr>
          <w:sz w:val="32"/>
          <w:szCs w:val="32"/>
        </w:rPr>
        <w:t xml:space="preserve"> nov. 22</w:t>
      </w:r>
    </w:p>
    <w:p w:rsidR="00C52AF7" w:rsidRDefault="00C52AF7" w:rsidP="00DF47D7">
      <w:pPr>
        <w:rPr>
          <w:sz w:val="32"/>
          <w:szCs w:val="32"/>
        </w:rPr>
      </w:pPr>
      <w:r>
        <w:rPr>
          <w:sz w:val="32"/>
          <w:szCs w:val="32"/>
        </w:rPr>
        <w:t>SEGMENTO ESTUDADO:Membros superiores</w:t>
      </w:r>
    </w:p>
    <w:p w:rsidR="005A4297" w:rsidRDefault="005A4297" w:rsidP="00DF47D7">
      <w:pPr>
        <w:rPr>
          <w:sz w:val="32"/>
          <w:szCs w:val="32"/>
        </w:rPr>
      </w:pP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4D1B98">
        <w:rPr>
          <w:sz w:val="32"/>
        </w:rPr>
        <w:t xml:space="preserve"> D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972" w:rsidRDefault="006B5972">
      <w:r>
        <w:separator/>
      </w:r>
    </w:p>
  </w:endnote>
  <w:endnote w:type="continuationSeparator" w:id="0">
    <w:p w:rsidR="006B5972" w:rsidRDefault="006B5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6B597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972" w:rsidRDefault="006B5972">
      <w:r>
        <w:separator/>
      </w:r>
    </w:p>
  </w:footnote>
  <w:footnote w:type="continuationSeparator" w:id="0">
    <w:p w:rsidR="006B5972" w:rsidRDefault="006B59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2CF7"/>
    <w:rsid w:val="00025068"/>
    <w:rsid w:val="00031716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00F1"/>
    <w:rsid w:val="000A2948"/>
    <w:rsid w:val="000A4781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DB0"/>
    <w:rsid w:val="00203D2A"/>
    <w:rsid w:val="0021112B"/>
    <w:rsid w:val="00211C10"/>
    <w:rsid w:val="002121F2"/>
    <w:rsid w:val="00212742"/>
    <w:rsid w:val="00214BC7"/>
    <w:rsid w:val="00216DAA"/>
    <w:rsid w:val="00221AAD"/>
    <w:rsid w:val="0022365F"/>
    <w:rsid w:val="002238BA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A284E"/>
    <w:rsid w:val="002A2E1F"/>
    <w:rsid w:val="002A4DDB"/>
    <w:rsid w:val="002B01BE"/>
    <w:rsid w:val="002B3441"/>
    <w:rsid w:val="002B3EAA"/>
    <w:rsid w:val="002B4B36"/>
    <w:rsid w:val="002B7101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4AA7"/>
    <w:rsid w:val="002F540F"/>
    <w:rsid w:val="002F541D"/>
    <w:rsid w:val="002F5AAB"/>
    <w:rsid w:val="002F5CE9"/>
    <w:rsid w:val="002F5DAC"/>
    <w:rsid w:val="002F74AB"/>
    <w:rsid w:val="0030187B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1207"/>
    <w:rsid w:val="00321CFA"/>
    <w:rsid w:val="00324394"/>
    <w:rsid w:val="00324B8A"/>
    <w:rsid w:val="00325829"/>
    <w:rsid w:val="0033164C"/>
    <w:rsid w:val="003319E2"/>
    <w:rsid w:val="00332B05"/>
    <w:rsid w:val="00335130"/>
    <w:rsid w:val="00336902"/>
    <w:rsid w:val="0034436C"/>
    <w:rsid w:val="00347A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B054B"/>
    <w:rsid w:val="004B4F5D"/>
    <w:rsid w:val="004B5CC2"/>
    <w:rsid w:val="004C1782"/>
    <w:rsid w:val="004C5423"/>
    <w:rsid w:val="004D1B98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6209"/>
    <w:rsid w:val="0055633D"/>
    <w:rsid w:val="00565FF7"/>
    <w:rsid w:val="00566FDA"/>
    <w:rsid w:val="00567203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60412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B5972"/>
    <w:rsid w:val="006C7700"/>
    <w:rsid w:val="006C7C5E"/>
    <w:rsid w:val="006D19DA"/>
    <w:rsid w:val="006D2E26"/>
    <w:rsid w:val="006D4251"/>
    <w:rsid w:val="006D5A2F"/>
    <w:rsid w:val="006D5E4A"/>
    <w:rsid w:val="006E3F49"/>
    <w:rsid w:val="006E5106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07CA"/>
    <w:rsid w:val="0072120D"/>
    <w:rsid w:val="00721A14"/>
    <w:rsid w:val="007249B8"/>
    <w:rsid w:val="00724D93"/>
    <w:rsid w:val="0072637C"/>
    <w:rsid w:val="007303A2"/>
    <w:rsid w:val="00735570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904A4"/>
    <w:rsid w:val="00790A7D"/>
    <w:rsid w:val="007917FC"/>
    <w:rsid w:val="007930F7"/>
    <w:rsid w:val="007953C9"/>
    <w:rsid w:val="007A1028"/>
    <w:rsid w:val="007A41C6"/>
    <w:rsid w:val="007A5BC0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52BC"/>
    <w:rsid w:val="008356B7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4AF"/>
    <w:rsid w:val="00891B29"/>
    <w:rsid w:val="00891D9A"/>
    <w:rsid w:val="00892818"/>
    <w:rsid w:val="008961E3"/>
    <w:rsid w:val="00897F81"/>
    <w:rsid w:val="008A1B7C"/>
    <w:rsid w:val="008A3FF2"/>
    <w:rsid w:val="008A5A9F"/>
    <w:rsid w:val="008B1649"/>
    <w:rsid w:val="008B2DD7"/>
    <w:rsid w:val="008B4DA5"/>
    <w:rsid w:val="008B5438"/>
    <w:rsid w:val="008B7A8D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249E5"/>
    <w:rsid w:val="0093707C"/>
    <w:rsid w:val="00937B18"/>
    <w:rsid w:val="009403F5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5889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3372"/>
    <w:rsid w:val="00AB38CE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7602D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A4A"/>
    <w:rsid w:val="00B96B08"/>
    <w:rsid w:val="00BB02FD"/>
    <w:rsid w:val="00BB3C85"/>
    <w:rsid w:val="00BB4805"/>
    <w:rsid w:val="00BB6B87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78A"/>
    <w:rsid w:val="00C52AF7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8438F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3889"/>
    <w:rsid w:val="00DF47D7"/>
    <w:rsid w:val="00DF5234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47D1"/>
    <w:rsid w:val="00E80636"/>
    <w:rsid w:val="00E807ED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4008"/>
    <w:rsid w:val="00F14D1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90656"/>
    <w:rsid w:val="00F91CE9"/>
    <w:rsid w:val="00F94A2A"/>
    <w:rsid w:val="00FA157F"/>
    <w:rsid w:val="00FA71CA"/>
    <w:rsid w:val="00FB665D"/>
    <w:rsid w:val="00FB6E2E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7BEC4-064A-47E2-8B7E-7C7E7C298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560</cp:revision>
  <cp:lastPrinted>1998-02-03T19:29:00Z</cp:lastPrinted>
  <dcterms:created xsi:type="dcterms:W3CDTF">2016-03-17T16:41:00Z</dcterms:created>
  <dcterms:modified xsi:type="dcterms:W3CDTF">2022-11-29T14:13:00Z</dcterms:modified>
</cp:coreProperties>
</file>