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E07CE1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8B4D95" w:rsidRPr="008B4D95">
        <w:rPr>
          <w:sz w:val="24"/>
        </w:rPr>
        <w:t>Ana Claudia Silveira Guimaraes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8B4D95">
        <w:rPr>
          <w:sz w:val="24"/>
        </w:rPr>
        <w:t>45</w:t>
      </w:r>
      <w:r w:rsidR="007E1BEC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E07CE1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Indicacao:        </w:t>
      </w:r>
      <w:r w:rsidR="008B4D95">
        <w:rPr>
          <w:sz w:val="24"/>
        </w:rPr>
        <w:t>Cefaleia</w:t>
      </w:r>
    </w:p>
    <w:p w:rsidR="008D76F1" w:rsidRPr="00E07CE1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Medicacao:       </w:t>
      </w:r>
      <w:r w:rsidR="00A9169B" w:rsidRPr="00E07CE1">
        <w:rPr>
          <w:sz w:val="24"/>
        </w:rPr>
        <w:t>Ndn</w:t>
      </w:r>
    </w:p>
    <w:p w:rsidR="001C3117" w:rsidRPr="00E07CE1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Data :  </w:t>
      </w:r>
      <w:r w:rsidRPr="00E07CE1">
        <w:rPr>
          <w:sz w:val="24"/>
        </w:rPr>
        <w:tab/>
      </w:r>
      <w:r w:rsidR="008B4D95">
        <w:rPr>
          <w:sz w:val="24"/>
        </w:rPr>
        <w:t>25</w:t>
      </w:r>
      <w:bookmarkStart w:id="0" w:name="_GoBack"/>
      <w:bookmarkEnd w:id="0"/>
      <w:r w:rsidR="00EA1B4A">
        <w:rPr>
          <w:sz w:val="24"/>
        </w:rPr>
        <w:t xml:space="preserve"> nov. 22</w:t>
      </w:r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8B4D95">
        <w:rPr>
          <w:noProof/>
          <w:sz w:val="24"/>
        </w:rPr>
        <w:t>25 de novembro de 2022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</w:t>
      </w:r>
      <w:r w:rsidRPr="004443F0">
        <w:t xml:space="preserve">   </w:t>
      </w:r>
      <w:r w:rsidR="004D152C" w:rsidRPr="002B15F3">
        <w:rPr>
          <w:lang w:val="en-US"/>
        </w:rPr>
        <w:t>CRMDF 11.095</w:t>
      </w:r>
      <w:r w:rsidR="0003509C">
        <w:rPr>
          <w:lang w:val="en-US"/>
        </w:rPr>
        <w:t xml:space="preserve"> RQE</w:t>
      </w:r>
      <w:proofErr w:type="gramStart"/>
      <w:r w:rsidR="0003509C">
        <w:rPr>
          <w:lang w:val="en-US"/>
        </w:rPr>
        <w:t>:2642</w:t>
      </w:r>
      <w:proofErr w:type="gramEnd"/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6DF" w:rsidRDefault="00B976DF">
      <w:r>
        <w:separator/>
      </w:r>
    </w:p>
  </w:endnote>
  <w:endnote w:type="continuationSeparator" w:id="0">
    <w:p w:rsidR="00B976DF" w:rsidRDefault="00B97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B976D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6DF" w:rsidRDefault="00B976DF">
      <w:r>
        <w:separator/>
      </w:r>
    </w:p>
  </w:footnote>
  <w:footnote w:type="continuationSeparator" w:id="0">
    <w:p w:rsidR="00B976DF" w:rsidRDefault="00B976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3509C"/>
    <w:rsid w:val="00041BED"/>
    <w:rsid w:val="00052484"/>
    <w:rsid w:val="00053D55"/>
    <w:rsid w:val="00061538"/>
    <w:rsid w:val="00065AA6"/>
    <w:rsid w:val="000766A9"/>
    <w:rsid w:val="00080FEC"/>
    <w:rsid w:val="00083244"/>
    <w:rsid w:val="0008452B"/>
    <w:rsid w:val="0009157D"/>
    <w:rsid w:val="0009610C"/>
    <w:rsid w:val="000A4746"/>
    <w:rsid w:val="000A6F99"/>
    <w:rsid w:val="000B08B1"/>
    <w:rsid w:val="000B59AD"/>
    <w:rsid w:val="000C2237"/>
    <w:rsid w:val="000C23E7"/>
    <w:rsid w:val="000C5CA7"/>
    <w:rsid w:val="000C5D0E"/>
    <w:rsid w:val="000D4D01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4C83"/>
    <w:rsid w:val="001A18A1"/>
    <w:rsid w:val="001A48E1"/>
    <w:rsid w:val="001B61F3"/>
    <w:rsid w:val="001C3117"/>
    <w:rsid w:val="001C4A41"/>
    <w:rsid w:val="001D54FD"/>
    <w:rsid w:val="001E0583"/>
    <w:rsid w:val="001E3897"/>
    <w:rsid w:val="001F13BA"/>
    <w:rsid w:val="001F2DB5"/>
    <w:rsid w:val="001F3613"/>
    <w:rsid w:val="001F4A10"/>
    <w:rsid w:val="00203986"/>
    <w:rsid w:val="002077E2"/>
    <w:rsid w:val="00207F6D"/>
    <w:rsid w:val="00217EB8"/>
    <w:rsid w:val="00226DF3"/>
    <w:rsid w:val="00235304"/>
    <w:rsid w:val="00240E1E"/>
    <w:rsid w:val="002438D6"/>
    <w:rsid w:val="00251AE4"/>
    <w:rsid w:val="00251F46"/>
    <w:rsid w:val="0025430E"/>
    <w:rsid w:val="00275817"/>
    <w:rsid w:val="00281722"/>
    <w:rsid w:val="0028205B"/>
    <w:rsid w:val="00284C66"/>
    <w:rsid w:val="00285E52"/>
    <w:rsid w:val="00293B10"/>
    <w:rsid w:val="002962AA"/>
    <w:rsid w:val="002A3A31"/>
    <w:rsid w:val="002B15F3"/>
    <w:rsid w:val="002B47BA"/>
    <w:rsid w:val="002C4ECA"/>
    <w:rsid w:val="002D1209"/>
    <w:rsid w:val="002D7204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6ABC"/>
    <w:rsid w:val="003506DF"/>
    <w:rsid w:val="00351416"/>
    <w:rsid w:val="00361B01"/>
    <w:rsid w:val="00363A69"/>
    <w:rsid w:val="00371980"/>
    <w:rsid w:val="0038344D"/>
    <w:rsid w:val="003866EC"/>
    <w:rsid w:val="00390D17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7B57"/>
    <w:rsid w:val="004112CC"/>
    <w:rsid w:val="00424136"/>
    <w:rsid w:val="00427CD2"/>
    <w:rsid w:val="004321FE"/>
    <w:rsid w:val="004366AB"/>
    <w:rsid w:val="00440D13"/>
    <w:rsid w:val="00443F52"/>
    <w:rsid w:val="004443F0"/>
    <w:rsid w:val="00447CE4"/>
    <w:rsid w:val="00451C96"/>
    <w:rsid w:val="00452F1A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B2EE5"/>
    <w:rsid w:val="004C4AA7"/>
    <w:rsid w:val="004C6BB5"/>
    <w:rsid w:val="004D152C"/>
    <w:rsid w:val="004D6B7C"/>
    <w:rsid w:val="004E2677"/>
    <w:rsid w:val="004E3762"/>
    <w:rsid w:val="004E4BAF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0646F"/>
    <w:rsid w:val="00515CA2"/>
    <w:rsid w:val="00524B2E"/>
    <w:rsid w:val="0053007C"/>
    <w:rsid w:val="00534C5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07D99"/>
    <w:rsid w:val="00615548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B18"/>
    <w:rsid w:val="00681DB4"/>
    <w:rsid w:val="0069086C"/>
    <w:rsid w:val="006917AD"/>
    <w:rsid w:val="006932A6"/>
    <w:rsid w:val="00693482"/>
    <w:rsid w:val="0069656C"/>
    <w:rsid w:val="006A29E8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E68"/>
    <w:rsid w:val="00721098"/>
    <w:rsid w:val="0073424D"/>
    <w:rsid w:val="0074146C"/>
    <w:rsid w:val="00741885"/>
    <w:rsid w:val="007600D0"/>
    <w:rsid w:val="00763582"/>
    <w:rsid w:val="00763B9E"/>
    <w:rsid w:val="0077210E"/>
    <w:rsid w:val="00781390"/>
    <w:rsid w:val="007D118B"/>
    <w:rsid w:val="007D3F05"/>
    <w:rsid w:val="007D5461"/>
    <w:rsid w:val="007E1BEC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54036"/>
    <w:rsid w:val="00860BE6"/>
    <w:rsid w:val="0086581A"/>
    <w:rsid w:val="00867CAC"/>
    <w:rsid w:val="00870D9C"/>
    <w:rsid w:val="00883CF8"/>
    <w:rsid w:val="00883D35"/>
    <w:rsid w:val="008857E8"/>
    <w:rsid w:val="008878C1"/>
    <w:rsid w:val="008978E3"/>
    <w:rsid w:val="008A3694"/>
    <w:rsid w:val="008B337D"/>
    <w:rsid w:val="008B4D95"/>
    <w:rsid w:val="008C35AE"/>
    <w:rsid w:val="008C76A1"/>
    <w:rsid w:val="008D5BF7"/>
    <w:rsid w:val="008D76F1"/>
    <w:rsid w:val="008E190E"/>
    <w:rsid w:val="008E45A1"/>
    <w:rsid w:val="008E74D2"/>
    <w:rsid w:val="008F0B39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7C30"/>
    <w:rsid w:val="009C2364"/>
    <w:rsid w:val="009C699A"/>
    <w:rsid w:val="009C70FE"/>
    <w:rsid w:val="009D1919"/>
    <w:rsid w:val="009D5D71"/>
    <w:rsid w:val="009D679E"/>
    <w:rsid w:val="00A03B4C"/>
    <w:rsid w:val="00A057D2"/>
    <w:rsid w:val="00A06F8F"/>
    <w:rsid w:val="00A36D21"/>
    <w:rsid w:val="00A3791D"/>
    <w:rsid w:val="00A42EE7"/>
    <w:rsid w:val="00A42F92"/>
    <w:rsid w:val="00A54991"/>
    <w:rsid w:val="00A60EBF"/>
    <w:rsid w:val="00A66E69"/>
    <w:rsid w:val="00A671B6"/>
    <w:rsid w:val="00A75594"/>
    <w:rsid w:val="00A80DF2"/>
    <w:rsid w:val="00A8679E"/>
    <w:rsid w:val="00A9169B"/>
    <w:rsid w:val="00AA0F33"/>
    <w:rsid w:val="00AA1FA8"/>
    <w:rsid w:val="00AA4026"/>
    <w:rsid w:val="00AB1025"/>
    <w:rsid w:val="00AB195A"/>
    <w:rsid w:val="00AB6185"/>
    <w:rsid w:val="00AB69D7"/>
    <w:rsid w:val="00AC35AE"/>
    <w:rsid w:val="00AC64D7"/>
    <w:rsid w:val="00AE116C"/>
    <w:rsid w:val="00AE394C"/>
    <w:rsid w:val="00AF75C6"/>
    <w:rsid w:val="00B01A1A"/>
    <w:rsid w:val="00B27AAE"/>
    <w:rsid w:val="00B36E46"/>
    <w:rsid w:val="00B43C37"/>
    <w:rsid w:val="00B43C8A"/>
    <w:rsid w:val="00B450A5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976DF"/>
    <w:rsid w:val="00BA0CDC"/>
    <w:rsid w:val="00BA616A"/>
    <w:rsid w:val="00BA6A27"/>
    <w:rsid w:val="00BC7128"/>
    <w:rsid w:val="00BD370F"/>
    <w:rsid w:val="00BD4E23"/>
    <w:rsid w:val="00BD67E3"/>
    <w:rsid w:val="00BE183A"/>
    <w:rsid w:val="00BF5E0C"/>
    <w:rsid w:val="00C0173A"/>
    <w:rsid w:val="00C03AF8"/>
    <w:rsid w:val="00C06532"/>
    <w:rsid w:val="00C10D20"/>
    <w:rsid w:val="00C12B1F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17B0"/>
    <w:rsid w:val="00CF2A9F"/>
    <w:rsid w:val="00D05580"/>
    <w:rsid w:val="00D06539"/>
    <w:rsid w:val="00D17C97"/>
    <w:rsid w:val="00D244CB"/>
    <w:rsid w:val="00D345DF"/>
    <w:rsid w:val="00D416F8"/>
    <w:rsid w:val="00D5124A"/>
    <w:rsid w:val="00D5145B"/>
    <w:rsid w:val="00D53956"/>
    <w:rsid w:val="00D66D7D"/>
    <w:rsid w:val="00D70147"/>
    <w:rsid w:val="00D83597"/>
    <w:rsid w:val="00DA559F"/>
    <w:rsid w:val="00DB64B8"/>
    <w:rsid w:val="00DC2DDF"/>
    <w:rsid w:val="00DC326C"/>
    <w:rsid w:val="00DD14EC"/>
    <w:rsid w:val="00DD15EC"/>
    <w:rsid w:val="00DD68C9"/>
    <w:rsid w:val="00DD7308"/>
    <w:rsid w:val="00DE543F"/>
    <w:rsid w:val="00DF2110"/>
    <w:rsid w:val="00DF4311"/>
    <w:rsid w:val="00E03CC6"/>
    <w:rsid w:val="00E07CE1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2113"/>
    <w:rsid w:val="00E939FE"/>
    <w:rsid w:val="00EA1825"/>
    <w:rsid w:val="00EA1B4A"/>
    <w:rsid w:val="00EA4475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5787"/>
    <w:rsid w:val="00F4775C"/>
    <w:rsid w:val="00F47A72"/>
    <w:rsid w:val="00F537D4"/>
    <w:rsid w:val="00F54062"/>
    <w:rsid w:val="00F63303"/>
    <w:rsid w:val="00F73A7D"/>
    <w:rsid w:val="00F73D4D"/>
    <w:rsid w:val="00F87589"/>
    <w:rsid w:val="00F9323A"/>
    <w:rsid w:val="00F93BD8"/>
    <w:rsid w:val="00FA4227"/>
    <w:rsid w:val="00FA6E44"/>
    <w:rsid w:val="00FC4CE3"/>
    <w:rsid w:val="00FD1763"/>
    <w:rsid w:val="00FD419E"/>
    <w:rsid w:val="00FE263B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164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1411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190</cp:revision>
  <cp:lastPrinted>2018-11-09T17:27:00Z</cp:lastPrinted>
  <dcterms:created xsi:type="dcterms:W3CDTF">2016-11-16T19:01:00Z</dcterms:created>
  <dcterms:modified xsi:type="dcterms:W3CDTF">2022-11-25T20:23:00Z</dcterms:modified>
</cp:coreProperties>
</file>