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C60EF" w:rsidRPr="00EC60EF">
        <w:rPr>
          <w:sz w:val="22"/>
        </w:rPr>
        <w:t>Rafaella Passini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C60EF">
        <w:rPr>
          <w:sz w:val="22"/>
        </w:rPr>
        <w:t>38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C60EF">
        <w:rPr>
          <w:sz w:val="22"/>
        </w:rPr>
        <w:t>Deficit memoria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31F1C">
        <w:rPr>
          <w:sz w:val="22"/>
        </w:rPr>
        <w:t>24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55F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06B1B">
        <w:t>11.0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06B1B">
        <w:t>37.6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31F1C">
        <w:rPr>
          <w:noProof/>
          <w:sz w:val="24"/>
        </w:rPr>
        <w:t>24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80A" w:rsidRDefault="00E7780A">
      <w:r>
        <w:separator/>
      </w:r>
    </w:p>
  </w:endnote>
  <w:endnote w:type="continuationSeparator" w:id="0">
    <w:p w:rsidR="00E7780A" w:rsidRDefault="00E77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7780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80A" w:rsidRDefault="00E7780A">
      <w:r>
        <w:separator/>
      </w:r>
    </w:p>
  </w:footnote>
  <w:footnote w:type="continuationSeparator" w:id="0">
    <w:p w:rsidR="00E7780A" w:rsidRDefault="00E778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53110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4536</cp:revision>
  <cp:lastPrinted>2022-03-24T14:28:00Z</cp:lastPrinted>
  <dcterms:created xsi:type="dcterms:W3CDTF">2016-03-08T22:06:00Z</dcterms:created>
  <dcterms:modified xsi:type="dcterms:W3CDTF">2022-11-24T15:21:00Z</dcterms:modified>
</cp:coreProperties>
</file>