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31F1C" w:rsidRPr="00531F1C">
        <w:rPr>
          <w:sz w:val="22"/>
        </w:rPr>
        <w:t>Maria Luiza Carneiro Miziara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31F1C">
        <w:rPr>
          <w:sz w:val="22"/>
        </w:rPr>
        <w:t>75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31F1C">
        <w:rPr>
          <w:sz w:val="22"/>
        </w:rPr>
        <w:t>hemianopsia homonima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31F1C">
        <w:rPr>
          <w:sz w:val="22"/>
        </w:rPr>
        <w:t>24</w:t>
      </w:r>
      <w:bookmarkStart w:id="0" w:name="_GoBack"/>
      <w:bookmarkEnd w:id="0"/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55F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B1B">
        <w:t>11.0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06B1B">
        <w:t>37.6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31F1C">
        <w:rPr>
          <w:noProof/>
          <w:sz w:val="24"/>
        </w:rPr>
        <w:t>24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3C78" w:rsidRDefault="00993C78">
      <w:r>
        <w:separator/>
      </w:r>
    </w:p>
  </w:endnote>
  <w:endnote w:type="continuationSeparator" w:id="0">
    <w:p w:rsidR="00993C78" w:rsidRDefault="00993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93C7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3C78" w:rsidRDefault="00993C78">
      <w:r>
        <w:separator/>
      </w:r>
    </w:p>
  </w:footnote>
  <w:footnote w:type="continuationSeparator" w:id="0">
    <w:p w:rsidR="00993C78" w:rsidRDefault="00993C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C78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53024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4533</cp:revision>
  <cp:lastPrinted>2022-03-24T14:28:00Z</cp:lastPrinted>
  <dcterms:created xsi:type="dcterms:W3CDTF">2016-03-08T22:06:00Z</dcterms:created>
  <dcterms:modified xsi:type="dcterms:W3CDTF">2022-11-24T13:48:00Z</dcterms:modified>
</cp:coreProperties>
</file>