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F3167" w:rsidRPr="00BF3167">
        <w:rPr>
          <w:sz w:val="22"/>
        </w:rPr>
        <w:t>Afonso Viana de Mesquita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F3167">
        <w:rPr>
          <w:sz w:val="22"/>
        </w:rPr>
        <w:t>5</w:t>
      </w:r>
      <w:r w:rsidR="00D26026">
        <w:rPr>
          <w:sz w:val="22"/>
        </w:rPr>
        <w:t>1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06B1B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</w:t>
      </w:r>
      <w:bookmarkStart w:id="0" w:name="_GoBack"/>
      <w:bookmarkEnd w:id="0"/>
      <w:r w:rsidR="005F536B" w:rsidRPr="005F536B">
        <w:rPr>
          <w:sz w:val="22"/>
        </w:rPr>
        <w:t xml:space="preserve">  </w:t>
      </w:r>
      <w:r w:rsidR="00D26026">
        <w:rPr>
          <w:sz w:val="22"/>
        </w:rPr>
        <w:t>18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06B1B">
        <w:t>11.0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06B1B">
        <w:t>37.6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6026">
        <w:rPr>
          <w:noProof/>
          <w:sz w:val="24"/>
        </w:rPr>
        <w:t>18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B87" w:rsidRDefault="00795B87">
      <w:r>
        <w:separator/>
      </w:r>
    </w:p>
  </w:endnote>
  <w:endnote w:type="continuationSeparator" w:id="0">
    <w:p w:rsidR="00795B87" w:rsidRDefault="00795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95B8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B87" w:rsidRDefault="00795B87">
      <w:r>
        <w:separator/>
      </w:r>
    </w:p>
  </w:footnote>
  <w:footnote w:type="continuationSeparator" w:id="0">
    <w:p w:rsidR="00795B87" w:rsidRDefault="00795B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53023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4532</cp:revision>
  <cp:lastPrinted>2022-03-24T14:28:00Z</cp:lastPrinted>
  <dcterms:created xsi:type="dcterms:W3CDTF">2016-03-08T22:06:00Z</dcterms:created>
  <dcterms:modified xsi:type="dcterms:W3CDTF">2022-11-18T21:29:00Z</dcterms:modified>
</cp:coreProperties>
</file>