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>PACIENTE: Francisca Monica Silva Rodrigues</w:t>
      </w: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IDADE: 37 anos SEXO: F                    </w:t>
      </w:r>
    </w:p>
    <w:p w:rsidR="00501268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>DATA DO EXAME: 17 nov.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E83" w:rsidRDefault="00DF2E83">
      <w:r>
        <w:separator/>
      </w:r>
    </w:p>
  </w:endnote>
  <w:endnote w:type="continuationSeparator" w:id="0">
    <w:p w:rsidR="00DF2E83" w:rsidRDefault="00DF2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E83" w:rsidRDefault="00DF2E83">
      <w:r>
        <w:separator/>
      </w:r>
    </w:p>
  </w:footnote>
  <w:footnote w:type="continuationSeparator" w:id="0">
    <w:p w:rsidR="00DF2E83" w:rsidRDefault="00DF2E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CFB44-8E19-4AD8-A202-893BFBD25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3108</cp:revision>
  <cp:lastPrinted>2018-12-13T13:35:00Z</cp:lastPrinted>
  <dcterms:created xsi:type="dcterms:W3CDTF">2016-03-08T23:34:00Z</dcterms:created>
  <dcterms:modified xsi:type="dcterms:W3CDTF">2022-11-17T22:06:00Z</dcterms:modified>
</cp:coreProperties>
</file>