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06B1B" w:rsidRPr="00A06B1B">
        <w:rPr>
          <w:sz w:val="22"/>
        </w:rPr>
        <w:t>Francisca Monica Silva Rodrigues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06B1B">
        <w:rPr>
          <w:sz w:val="22"/>
        </w:rPr>
        <w:t>37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A06B1B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E638F1">
        <w:rPr>
          <w:sz w:val="22"/>
        </w:rPr>
        <w:t>1</w:t>
      </w:r>
      <w:r w:rsidR="0099420E">
        <w:rPr>
          <w:sz w:val="22"/>
        </w:rPr>
        <w:t>7</w:t>
      </w:r>
      <w:r w:rsidR="00627186">
        <w:rPr>
          <w:sz w:val="22"/>
        </w:rPr>
        <w:t xml:space="preserve"> </w:t>
      </w:r>
      <w:r w:rsidR="0094462A">
        <w:rPr>
          <w:sz w:val="22"/>
        </w:rPr>
        <w:t xml:space="preserve"> nov.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455F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06B1B">
        <w:t>11.0</w:t>
      </w:r>
      <w:bookmarkStart w:id="0" w:name="_GoBack"/>
      <w:bookmarkEnd w:id="0"/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06B1B">
        <w:t>37.6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455FF">
        <w:rPr>
          <w:noProof/>
          <w:sz w:val="24"/>
        </w:rPr>
        <w:t>17 de novembro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2F11" w:rsidRDefault="00F12F11">
      <w:r>
        <w:separator/>
      </w:r>
    </w:p>
  </w:endnote>
  <w:endnote w:type="continuationSeparator" w:id="0">
    <w:p w:rsidR="00F12F11" w:rsidRDefault="00F12F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12F1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2F11" w:rsidRDefault="00F12F11">
      <w:r>
        <w:separator/>
      </w:r>
    </w:p>
  </w:footnote>
  <w:footnote w:type="continuationSeparator" w:id="0">
    <w:p w:rsidR="00F12F11" w:rsidRDefault="00F12F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53022</TotalTime>
  <Pages>1</Pages>
  <Words>274</Words>
  <Characters>1567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4530</cp:revision>
  <cp:lastPrinted>2022-03-24T14:28:00Z</cp:lastPrinted>
  <dcterms:created xsi:type="dcterms:W3CDTF">2016-03-08T22:06:00Z</dcterms:created>
  <dcterms:modified xsi:type="dcterms:W3CDTF">2022-11-17T22:06:00Z</dcterms:modified>
</cp:coreProperties>
</file>