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8062C" w:rsidRPr="00E8062C">
        <w:rPr>
          <w:sz w:val="22"/>
        </w:rPr>
        <w:t>Arthur Moreira Ramos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8062C">
        <w:rPr>
          <w:sz w:val="22"/>
        </w:rPr>
        <w:t>16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8062C">
        <w:rPr>
          <w:sz w:val="22"/>
        </w:rPr>
        <w:t>Check up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638F1">
        <w:rPr>
          <w:sz w:val="22"/>
        </w:rPr>
        <w:t>1</w:t>
      </w:r>
      <w:r w:rsidR="0099420E">
        <w:rPr>
          <w:sz w:val="22"/>
        </w:rPr>
        <w:t>7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55F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53D2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53D2">
        <w:t>38.9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455FF">
        <w:rPr>
          <w:noProof/>
          <w:sz w:val="24"/>
        </w:rPr>
        <w:t>17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122" w:rsidRDefault="00F22122">
      <w:r>
        <w:separator/>
      </w:r>
    </w:p>
  </w:endnote>
  <w:endnote w:type="continuationSeparator" w:id="0">
    <w:p w:rsidR="00F22122" w:rsidRDefault="00F22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221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122" w:rsidRDefault="00F22122">
      <w:r>
        <w:separator/>
      </w:r>
    </w:p>
  </w:footnote>
  <w:footnote w:type="continuationSeparator" w:id="0">
    <w:p w:rsidR="00F22122" w:rsidRDefault="00F221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122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53021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4529</cp:revision>
  <cp:lastPrinted>2022-03-24T14:28:00Z</cp:lastPrinted>
  <dcterms:created xsi:type="dcterms:W3CDTF">2016-03-08T22:06:00Z</dcterms:created>
  <dcterms:modified xsi:type="dcterms:W3CDTF">2022-11-17T21:56:00Z</dcterms:modified>
</cp:coreProperties>
</file>