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B0F19" w:rsidRPr="008B0F19">
        <w:rPr>
          <w:sz w:val="22"/>
        </w:rPr>
        <w:t>Livia Pacheco Cotia Valente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B0F19">
        <w:rPr>
          <w:sz w:val="22"/>
        </w:rPr>
        <w:t>3</w:t>
      </w:r>
      <w:bookmarkStart w:id="0" w:name="_GoBack"/>
      <w:bookmarkEnd w:id="0"/>
      <w:r w:rsidR="00F65C2C">
        <w:rPr>
          <w:sz w:val="22"/>
        </w:rPr>
        <w:t>2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65C2C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</w:t>
      </w:r>
      <w:r w:rsidR="00D253D2">
        <w:rPr>
          <w:sz w:val="22"/>
        </w:rPr>
        <w:t>6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4263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53D2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53D2">
        <w:t>38.9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65C2C">
        <w:rPr>
          <w:noProof/>
          <w:sz w:val="24"/>
        </w:rPr>
        <w:t>16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145" w:rsidRDefault="00004145">
      <w:r>
        <w:separator/>
      </w:r>
    </w:p>
  </w:endnote>
  <w:endnote w:type="continuationSeparator" w:id="0">
    <w:p w:rsidR="00004145" w:rsidRDefault="00004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414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145" w:rsidRDefault="00004145">
      <w:r>
        <w:separator/>
      </w:r>
    </w:p>
  </w:footnote>
  <w:footnote w:type="continuationSeparator" w:id="0">
    <w:p w:rsidR="00004145" w:rsidRDefault="000041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53002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4526</cp:revision>
  <cp:lastPrinted>2022-03-24T14:28:00Z</cp:lastPrinted>
  <dcterms:created xsi:type="dcterms:W3CDTF">2016-03-08T22:06:00Z</dcterms:created>
  <dcterms:modified xsi:type="dcterms:W3CDTF">2022-11-16T23:20:00Z</dcterms:modified>
</cp:coreProperties>
</file>