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4263C" w:rsidRPr="00D4263C">
        <w:rPr>
          <w:sz w:val="22"/>
        </w:rPr>
        <w:t>Artur Martins dos Reis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4263C">
        <w:rPr>
          <w:sz w:val="22"/>
        </w:rPr>
        <w:t>79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4263C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E638F1">
        <w:rPr>
          <w:sz w:val="22"/>
        </w:rPr>
        <w:t>1</w:t>
      </w:r>
      <w:r w:rsidR="00896203">
        <w:rPr>
          <w:sz w:val="22"/>
        </w:rPr>
        <w:t>4</w:t>
      </w:r>
      <w:r w:rsidR="00627186">
        <w:rPr>
          <w:sz w:val="22"/>
        </w:rPr>
        <w:t xml:space="preserve"> 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4263C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4263C">
        <w:t>7.7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4263C">
        <w:t>26.4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96203">
        <w:rPr>
          <w:noProof/>
          <w:sz w:val="24"/>
        </w:rPr>
        <w:t>14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489" w:rsidRDefault="00E83489">
      <w:r>
        <w:separator/>
      </w:r>
    </w:p>
  </w:endnote>
  <w:endnote w:type="continuationSeparator" w:id="0">
    <w:p w:rsidR="00E83489" w:rsidRDefault="00E83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8348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489" w:rsidRDefault="00E83489">
      <w:r>
        <w:separator/>
      </w:r>
    </w:p>
  </w:footnote>
  <w:footnote w:type="continuationSeparator" w:id="0">
    <w:p w:rsidR="00E83489" w:rsidRDefault="00E834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53000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4523</cp:revision>
  <cp:lastPrinted>2022-03-24T14:28:00Z</cp:lastPrinted>
  <dcterms:created xsi:type="dcterms:W3CDTF">2016-03-08T22:06:00Z</dcterms:created>
  <dcterms:modified xsi:type="dcterms:W3CDTF">2022-11-15T00:05:00Z</dcterms:modified>
</cp:coreProperties>
</file>