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PACIENTE: Maria Socorro Souza Rocha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57 anos SEXO: F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EXAME:14 nov.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4F7" w:rsidRDefault="007B64F7">
      <w:r>
        <w:separator/>
      </w:r>
    </w:p>
  </w:endnote>
  <w:endnote w:type="continuationSeparator" w:id="0">
    <w:p w:rsidR="007B64F7" w:rsidRDefault="007B6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4F7" w:rsidRDefault="007B64F7">
      <w:r>
        <w:separator/>
      </w:r>
    </w:p>
  </w:footnote>
  <w:footnote w:type="continuationSeparator" w:id="0">
    <w:p w:rsidR="007B64F7" w:rsidRDefault="007B64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2152</cp:revision>
  <cp:lastPrinted>2022-03-24T14:29:00Z</cp:lastPrinted>
  <dcterms:created xsi:type="dcterms:W3CDTF">2016-03-08T23:18:00Z</dcterms:created>
  <dcterms:modified xsi:type="dcterms:W3CDTF">2022-11-14T23:54:00Z</dcterms:modified>
</cp:coreProperties>
</file>