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F67E4" w:rsidRPr="007F67E4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 xml:space="preserve">PACIENTE: </w:t>
      </w:r>
      <w:r w:rsidR="00D07D10" w:rsidRPr="00D07D10">
        <w:rPr>
          <w:noProof/>
          <w:sz w:val="32"/>
        </w:rPr>
        <w:t>Maisa Virginia Lopes Pires da Silva</w:t>
      </w:r>
    </w:p>
    <w:p w:rsidR="007F67E4" w:rsidRPr="007F67E4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 xml:space="preserve">IDADE: </w:t>
      </w:r>
      <w:r w:rsidR="00D07D10">
        <w:rPr>
          <w:noProof/>
          <w:sz w:val="32"/>
        </w:rPr>
        <w:t>63</w:t>
      </w:r>
      <w:r w:rsidRPr="007F67E4">
        <w:rPr>
          <w:noProof/>
          <w:sz w:val="32"/>
        </w:rPr>
        <w:t xml:space="preserve"> anos SEXO: F                  </w:t>
      </w:r>
    </w:p>
    <w:p w:rsidR="0018552E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>DATA DO EXAME:1</w:t>
      </w:r>
      <w:r w:rsidR="00D07D10">
        <w:rPr>
          <w:noProof/>
          <w:sz w:val="32"/>
        </w:rPr>
        <w:t>4</w:t>
      </w:r>
      <w:bookmarkStart w:id="0" w:name="_GoBack"/>
      <w:bookmarkEnd w:id="0"/>
      <w:r w:rsidRPr="007F67E4">
        <w:rPr>
          <w:noProof/>
          <w:sz w:val="32"/>
        </w:rPr>
        <w:t xml:space="preserve"> nov. 22</w:t>
      </w:r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165" w:rsidRDefault="005D2165">
      <w:r>
        <w:separator/>
      </w:r>
    </w:p>
  </w:endnote>
  <w:endnote w:type="continuationSeparator" w:id="0">
    <w:p w:rsidR="005D2165" w:rsidRDefault="005D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165" w:rsidRDefault="005D2165">
      <w:r>
        <w:separator/>
      </w:r>
    </w:p>
  </w:footnote>
  <w:footnote w:type="continuationSeparator" w:id="0">
    <w:p w:rsidR="005D2165" w:rsidRDefault="005D2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2165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BBA3C-153E-48A8-8212-CE1FFCD2B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27448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1573</cp:revision>
  <cp:lastPrinted>1998-02-03T19:29:00Z</cp:lastPrinted>
  <dcterms:created xsi:type="dcterms:W3CDTF">2016-03-08T21:48:00Z</dcterms:created>
  <dcterms:modified xsi:type="dcterms:W3CDTF">2022-11-14T14:47:00Z</dcterms:modified>
</cp:coreProperties>
</file>