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96203" w:rsidRPr="00896203">
        <w:rPr>
          <w:sz w:val="22"/>
        </w:rPr>
        <w:t>Maisa Virginia Lopes Pires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96203">
        <w:rPr>
          <w:sz w:val="22"/>
        </w:rPr>
        <w:t>63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96203">
        <w:rPr>
          <w:sz w:val="22"/>
        </w:rPr>
        <w:t>Tontura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896203">
        <w:rPr>
          <w:sz w:val="22"/>
        </w:rPr>
        <w:t>4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96203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203">
        <w:rPr>
          <w:noProof/>
          <w:sz w:val="24"/>
        </w:rPr>
        <w:t>14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28C" w:rsidRDefault="00F5028C">
      <w:r>
        <w:separator/>
      </w:r>
    </w:p>
  </w:endnote>
  <w:endnote w:type="continuationSeparator" w:id="0">
    <w:p w:rsidR="00F5028C" w:rsidRDefault="00F50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02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28C" w:rsidRDefault="00F5028C">
      <w:r>
        <w:separator/>
      </w:r>
    </w:p>
  </w:footnote>
  <w:footnote w:type="continuationSeparator" w:id="0">
    <w:p w:rsidR="00F5028C" w:rsidRDefault="00F502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28C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52999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4521</cp:revision>
  <cp:lastPrinted>2022-03-24T14:28:00Z</cp:lastPrinted>
  <dcterms:created xsi:type="dcterms:W3CDTF">2016-03-08T22:06:00Z</dcterms:created>
  <dcterms:modified xsi:type="dcterms:W3CDTF">2022-11-14T14:47:00Z</dcterms:modified>
</cp:coreProperties>
</file>