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F67E4" w:rsidRPr="007F67E4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>PACIENTE: Julia Oliveira Araujo da Cunha</w:t>
      </w:r>
    </w:p>
    <w:p w:rsidR="007F67E4" w:rsidRPr="007F67E4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 xml:space="preserve">IDADE: 40 anos SEXO: F                  </w:t>
      </w:r>
    </w:p>
    <w:p w:rsidR="0018552E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>DATA DO EXAME:11 nov.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E6A" w:rsidRDefault="00B93E6A">
      <w:r>
        <w:separator/>
      </w:r>
    </w:p>
  </w:endnote>
  <w:endnote w:type="continuationSeparator" w:id="0">
    <w:p w:rsidR="00B93E6A" w:rsidRDefault="00B93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E6A" w:rsidRDefault="00B93E6A">
      <w:r>
        <w:separator/>
      </w:r>
    </w:p>
  </w:footnote>
  <w:footnote w:type="continuationSeparator" w:id="0">
    <w:p w:rsidR="00B93E6A" w:rsidRDefault="00B93E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68B22-6D47-42E6-A2CB-29BEFAF93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27448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1572</cp:revision>
  <cp:lastPrinted>1998-02-03T19:29:00Z</cp:lastPrinted>
  <dcterms:created xsi:type="dcterms:W3CDTF">2016-03-08T21:48:00Z</dcterms:created>
  <dcterms:modified xsi:type="dcterms:W3CDTF">2022-11-11T20:58:00Z</dcterms:modified>
</cp:coreProperties>
</file>