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3A40CC" w:rsidRPr="003A40CC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 xml:space="preserve">PACIENTE: </w:t>
      </w:r>
      <w:r w:rsidR="0001607A" w:rsidRPr="0001607A">
        <w:rPr>
          <w:sz w:val="32"/>
          <w:szCs w:val="32"/>
        </w:rPr>
        <w:t>Julia Oliveira Araujo da Cunha</w:t>
      </w:r>
    </w:p>
    <w:p w:rsidR="003A40CC" w:rsidRPr="003A40CC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 xml:space="preserve">IDADE: </w:t>
      </w:r>
      <w:r w:rsidR="0001607A">
        <w:rPr>
          <w:sz w:val="32"/>
          <w:szCs w:val="32"/>
        </w:rPr>
        <w:t>40</w:t>
      </w:r>
      <w:bookmarkStart w:id="0" w:name="_GoBack"/>
      <w:bookmarkEnd w:id="0"/>
      <w:r w:rsidRPr="003A40CC">
        <w:rPr>
          <w:sz w:val="32"/>
          <w:szCs w:val="32"/>
        </w:rPr>
        <w:t xml:space="preserve"> anos SEXO: </w:t>
      </w:r>
      <w:r w:rsidR="002318EF">
        <w:rPr>
          <w:sz w:val="32"/>
          <w:szCs w:val="32"/>
        </w:rPr>
        <w:t>F</w:t>
      </w:r>
      <w:r w:rsidRPr="003A40CC">
        <w:rPr>
          <w:sz w:val="32"/>
          <w:szCs w:val="32"/>
        </w:rPr>
        <w:t xml:space="preserve">                  </w:t>
      </w:r>
    </w:p>
    <w:p w:rsidR="00501268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>DATA DO EXAME:</w:t>
      </w:r>
      <w:r w:rsidR="009609A4">
        <w:rPr>
          <w:sz w:val="32"/>
          <w:szCs w:val="32"/>
        </w:rPr>
        <w:t>11 nov.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2DDB" w:rsidRDefault="00E72DDB">
      <w:r>
        <w:separator/>
      </w:r>
    </w:p>
  </w:endnote>
  <w:endnote w:type="continuationSeparator" w:id="0">
    <w:p w:rsidR="00E72DDB" w:rsidRDefault="00E72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2DDB" w:rsidRDefault="00E72DDB">
      <w:r>
        <w:separator/>
      </w:r>
    </w:p>
  </w:footnote>
  <w:footnote w:type="continuationSeparator" w:id="0">
    <w:p w:rsidR="00E72DDB" w:rsidRDefault="00E72D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A488D-367A-42D4-8F4C-7A60FAA15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8074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3104</cp:revision>
  <cp:lastPrinted>2018-12-13T13:35:00Z</cp:lastPrinted>
  <dcterms:created xsi:type="dcterms:W3CDTF">2016-03-08T23:34:00Z</dcterms:created>
  <dcterms:modified xsi:type="dcterms:W3CDTF">2022-11-11T20:57:00Z</dcterms:modified>
</cp:coreProperties>
</file>