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65C69" w:rsidRPr="00C65C69">
        <w:rPr>
          <w:sz w:val="22"/>
        </w:rPr>
        <w:t>Julia Oliveira Araujo da Cunha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65C69">
        <w:rPr>
          <w:sz w:val="22"/>
        </w:rPr>
        <w:t>40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65C69">
        <w:rPr>
          <w:sz w:val="22"/>
        </w:rPr>
        <w:t>Depressao bipolar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11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C69" w:rsidRPr="00C65C69">
        <w:rPr>
          <w:sz w:val="22"/>
        </w:rPr>
        <w:t>Litio, Exodus, Stilnox, Quetiapina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38F1">
        <w:rPr>
          <w:noProof/>
          <w:sz w:val="24"/>
        </w:rPr>
        <w:t>11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2FF" w:rsidRDefault="00F612FF">
      <w:r>
        <w:separator/>
      </w:r>
    </w:p>
  </w:endnote>
  <w:endnote w:type="continuationSeparator" w:id="0">
    <w:p w:rsidR="00F612FF" w:rsidRDefault="00F61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612F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2FF" w:rsidRDefault="00F612FF">
      <w:r>
        <w:separator/>
      </w:r>
    </w:p>
  </w:footnote>
  <w:footnote w:type="continuationSeparator" w:id="0">
    <w:p w:rsidR="00F612FF" w:rsidRDefault="00F612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52998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4520</cp:revision>
  <cp:lastPrinted>2022-03-24T14:28:00Z</cp:lastPrinted>
  <dcterms:created xsi:type="dcterms:W3CDTF">2016-03-08T22:06:00Z</dcterms:created>
  <dcterms:modified xsi:type="dcterms:W3CDTF">2022-11-11T20:57:00Z</dcterms:modified>
</cp:coreProperties>
</file>