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87A02" w:rsidRPr="00887A02">
        <w:rPr>
          <w:sz w:val="22"/>
        </w:rPr>
        <w:t>Wilton Sampaio dos Santos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87A02">
        <w:rPr>
          <w:sz w:val="22"/>
        </w:rPr>
        <w:t>44</w:t>
      </w:r>
      <w:bookmarkStart w:id="0" w:name="_GoBack"/>
      <w:bookmarkEnd w:id="0"/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7186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36E4F">
        <w:rPr>
          <w:sz w:val="22"/>
        </w:rPr>
        <w:t>9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714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36E4F">
        <w:rPr>
          <w:noProof/>
          <w:sz w:val="24"/>
        </w:rPr>
        <w:t>9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0C3" w:rsidRDefault="009260C3">
      <w:r>
        <w:separator/>
      </w:r>
    </w:p>
  </w:endnote>
  <w:endnote w:type="continuationSeparator" w:id="0">
    <w:p w:rsidR="009260C3" w:rsidRDefault="00926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260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0C3" w:rsidRDefault="009260C3">
      <w:r>
        <w:separator/>
      </w:r>
    </w:p>
  </w:footnote>
  <w:footnote w:type="continuationSeparator" w:id="0">
    <w:p w:rsidR="009260C3" w:rsidRDefault="009260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52979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4512</cp:revision>
  <cp:lastPrinted>2022-03-24T14:28:00Z</cp:lastPrinted>
  <dcterms:created xsi:type="dcterms:W3CDTF">2016-03-08T22:06:00Z</dcterms:created>
  <dcterms:modified xsi:type="dcterms:W3CDTF">2022-11-09T19:34:00Z</dcterms:modified>
</cp:coreProperties>
</file>