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PACIENTE: Gabriel Caribe de Araujo Andrade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15 anos SEXO: M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EXAME:4 nov.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6B2" w:rsidRDefault="00C306B2">
      <w:r>
        <w:separator/>
      </w:r>
    </w:p>
  </w:endnote>
  <w:endnote w:type="continuationSeparator" w:id="0">
    <w:p w:rsidR="00C306B2" w:rsidRDefault="00C30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6B2" w:rsidRDefault="00C306B2">
      <w:r>
        <w:separator/>
      </w:r>
    </w:p>
  </w:footnote>
  <w:footnote w:type="continuationSeparator" w:id="0">
    <w:p w:rsidR="00C306B2" w:rsidRDefault="00C306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2141</cp:revision>
  <cp:lastPrinted>2022-03-24T14:29:00Z</cp:lastPrinted>
  <dcterms:created xsi:type="dcterms:W3CDTF">2016-03-08T23:18:00Z</dcterms:created>
  <dcterms:modified xsi:type="dcterms:W3CDTF">2022-11-04T17:55:00Z</dcterms:modified>
</cp:coreProperties>
</file>