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DOPPLER</w:t>
      </w:r>
      <w:r w:rsidR="00D778EC">
        <w:rPr>
          <w:b/>
          <w:noProof/>
          <w:sz w:val="32"/>
        </w:rPr>
        <w:t xml:space="preserve"> COLORIDO</w:t>
      </w:r>
      <w:r w:rsidR="00465A60"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TRANSCRANIANO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DOPPLER EXTRACRANIANO</w:t>
      </w:r>
      <w:r w:rsidR="00465A60">
        <w:rPr>
          <w:b/>
          <w:noProof/>
          <w:sz w:val="32"/>
        </w:rPr>
        <w:t xml:space="preserve"> </w:t>
      </w:r>
    </w:p>
    <w:p w:rsidR="00465A60" w:rsidRPr="00FC14E5" w:rsidRDefault="00465A60" w:rsidP="00550BAA">
      <w:pPr>
        <w:ind w:right="-99"/>
        <w:jc w:val="both"/>
        <w:rPr>
          <w:b/>
          <w:noProof/>
          <w:sz w:val="32"/>
        </w:rPr>
      </w:pPr>
    </w:p>
    <w:p w:rsidR="00A970F9" w:rsidRPr="00A970F9" w:rsidRDefault="00A970F9" w:rsidP="00A970F9">
      <w:pPr>
        <w:ind w:right="-1141"/>
        <w:jc w:val="both"/>
        <w:rPr>
          <w:sz w:val="32"/>
          <w:szCs w:val="32"/>
        </w:rPr>
      </w:pPr>
      <w:r w:rsidRPr="00A970F9">
        <w:rPr>
          <w:sz w:val="32"/>
          <w:szCs w:val="32"/>
        </w:rPr>
        <w:t>PACIENTE: Davi Leibnitz Carvalho Toscano de Almeida</w:t>
      </w:r>
    </w:p>
    <w:p w:rsidR="00A970F9" w:rsidRPr="00A970F9" w:rsidRDefault="00A970F9" w:rsidP="00A970F9">
      <w:pPr>
        <w:ind w:right="-1141"/>
        <w:jc w:val="both"/>
        <w:rPr>
          <w:sz w:val="32"/>
          <w:szCs w:val="32"/>
        </w:rPr>
      </w:pPr>
      <w:r w:rsidRPr="00A970F9">
        <w:rPr>
          <w:sz w:val="32"/>
          <w:szCs w:val="32"/>
        </w:rPr>
        <w:t xml:space="preserve">IDADE: 25 anos SEXO: M                  </w:t>
      </w:r>
    </w:p>
    <w:p w:rsidR="004660E6" w:rsidRDefault="00A970F9" w:rsidP="00A970F9">
      <w:pPr>
        <w:ind w:right="-1141"/>
        <w:jc w:val="both"/>
        <w:rPr>
          <w:sz w:val="32"/>
          <w:szCs w:val="32"/>
        </w:rPr>
      </w:pPr>
      <w:r w:rsidRPr="00A970F9">
        <w:rPr>
          <w:sz w:val="32"/>
          <w:szCs w:val="32"/>
        </w:rPr>
        <w:t>DATA DO EXAME:31 out. 22</w:t>
      </w:r>
      <w:bookmarkStart w:id="0" w:name="_GoBack"/>
      <w:bookmarkEnd w:id="0"/>
    </w:p>
    <w:p w:rsidR="00567CE2" w:rsidRDefault="00567CE2" w:rsidP="00550BAA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>. Os índices de pulsatlidade estão dentro dos limites normais.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>. Os índices de pulsatlidade estão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vertebrais (segmento intracraniano) e as artérias cerebelar póstero-inferior apresentam velocidades de fluxo sanguíneo</w:t>
      </w:r>
      <w:r w:rsidR="00CA0586">
        <w:rPr>
          <w:noProof/>
          <w:sz w:val="28"/>
        </w:rPr>
        <w:t xml:space="preserve"> aumentado</w:t>
      </w:r>
      <w:r w:rsidRPr="00FC14E5">
        <w:rPr>
          <w:noProof/>
          <w:sz w:val="28"/>
        </w:rPr>
        <w:t xml:space="preserve"> e índices de pulsatilidade </w:t>
      </w:r>
      <w:r w:rsidR="00CA0586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artéria basilar apresenta velocidades do fluxo sanguíneo</w:t>
      </w:r>
      <w:r w:rsidR="00CA0586">
        <w:rPr>
          <w:noProof/>
          <w:sz w:val="28"/>
        </w:rPr>
        <w:t xml:space="preserve"> aumentado</w:t>
      </w:r>
      <w:r w:rsidRPr="00FC14E5">
        <w:rPr>
          <w:noProof/>
          <w:sz w:val="28"/>
        </w:rPr>
        <w:t xml:space="preserve"> e índices de pulsatilidade </w:t>
      </w:r>
      <w:r w:rsidR="00CA0586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32"/>
        </w:rPr>
      </w:pPr>
      <w:r>
        <w:rPr>
          <w:sz w:val="32"/>
        </w:rPr>
        <w:t>Doppler transcraniano</w:t>
      </w:r>
      <w:r w:rsidR="00E004B7">
        <w:rPr>
          <w:sz w:val="32"/>
        </w:rPr>
        <w:t xml:space="preserve"> </w:t>
      </w:r>
      <w:r w:rsidR="00977933">
        <w:rPr>
          <w:sz w:val="32"/>
        </w:rPr>
        <w:t>compativel com</w:t>
      </w:r>
      <w:r w:rsidR="002D1079">
        <w:rPr>
          <w:sz w:val="32"/>
        </w:rPr>
        <w:t>:</w:t>
      </w:r>
    </w:p>
    <w:p w:rsidR="002D1079" w:rsidRDefault="002D1079" w:rsidP="00550BAA">
      <w:pPr>
        <w:jc w:val="both"/>
        <w:rPr>
          <w:sz w:val="32"/>
        </w:rPr>
      </w:pPr>
      <w:r>
        <w:rPr>
          <w:sz w:val="32"/>
        </w:rPr>
        <w:t>C</w:t>
      </w:r>
      <w:r w:rsidR="00977933">
        <w:rPr>
          <w:sz w:val="32"/>
        </w:rPr>
        <w:t>efaleia vascular(migranea),sugestivo de disautonomia cerebro-vascular</w:t>
      </w:r>
      <w:r w:rsidR="00CA0586">
        <w:rPr>
          <w:sz w:val="32"/>
        </w:rPr>
        <w:t>,de predominio na circulacao posterior.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       </w:t>
      </w:r>
      <w:r w:rsidRPr="00550BAA">
        <w:rPr>
          <w:b/>
          <w:sz w:val="22"/>
          <w:szCs w:val="22"/>
        </w:rPr>
        <w:t>Dr. Claudio Oppenheimer     CRM:11095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3F82" w:rsidRDefault="00AD3F82">
      <w:r>
        <w:separator/>
      </w:r>
    </w:p>
  </w:endnote>
  <w:endnote w:type="continuationSeparator" w:id="0">
    <w:p w:rsidR="00AD3F82" w:rsidRDefault="00AD3F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3F82" w:rsidRDefault="00AD3F82">
      <w:r>
        <w:separator/>
      </w:r>
    </w:p>
  </w:footnote>
  <w:footnote w:type="continuationSeparator" w:id="0">
    <w:p w:rsidR="00AD3F82" w:rsidRDefault="00AD3F8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7A15"/>
    <w:rsid w:val="0002198E"/>
    <w:rsid w:val="000225E8"/>
    <w:rsid w:val="000232A5"/>
    <w:rsid w:val="000239C9"/>
    <w:rsid w:val="00025A32"/>
    <w:rsid w:val="00026CBB"/>
    <w:rsid w:val="000274D0"/>
    <w:rsid w:val="00027823"/>
    <w:rsid w:val="0003154C"/>
    <w:rsid w:val="000320EC"/>
    <w:rsid w:val="0004100F"/>
    <w:rsid w:val="000421B7"/>
    <w:rsid w:val="00044CD9"/>
    <w:rsid w:val="00051688"/>
    <w:rsid w:val="00052CAE"/>
    <w:rsid w:val="00054BDD"/>
    <w:rsid w:val="00066D65"/>
    <w:rsid w:val="0007054C"/>
    <w:rsid w:val="00071F84"/>
    <w:rsid w:val="00073922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B2B"/>
    <w:rsid w:val="000962EF"/>
    <w:rsid w:val="00096C25"/>
    <w:rsid w:val="000A48A6"/>
    <w:rsid w:val="000A4ABC"/>
    <w:rsid w:val="000A4BC6"/>
    <w:rsid w:val="000A7534"/>
    <w:rsid w:val="000B7993"/>
    <w:rsid w:val="000B7AE4"/>
    <w:rsid w:val="000C1A78"/>
    <w:rsid w:val="000D0E66"/>
    <w:rsid w:val="000D1A45"/>
    <w:rsid w:val="000D3F0E"/>
    <w:rsid w:val="000D4BAB"/>
    <w:rsid w:val="000D6348"/>
    <w:rsid w:val="000E28AE"/>
    <w:rsid w:val="000E6330"/>
    <w:rsid w:val="000F02F8"/>
    <w:rsid w:val="000F298C"/>
    <w:rsid w:val="000F3D5C"/>
    <w:rsid w:val="000F4A07"/>
    <w:rsid w:val="000F62F1"/>
    <w:rsid w:val="00103431"/>
    <w:rsid w:val="00110E93"/>
    <w:rsid w:val="001110F4"/>
    <w:rsid w:val="00113EF5"/>
    <w:rsid w:val="001143A3"/>
    <w:rsid w:val="001149FE"/>
    <w:rsid w:val="001245A4"/>
    <w:rsid w:val="0012771E"/>
    <w:rsid w:val="0013027E"/>
    <w:rsid w:val="00130EF6"/>
    <w:rsid w:val="00131CE4"/>
    <w:rsid w:val="00132240"/>
    <w:rsid w:val="001325D4"/>
    <w:rsid w:val="00132ADB"/>
    <w:rsid w:val="001364CC"/>
    <w:rsid w:val="00140538"/>
    <w:rsid w:val="00144825"/>
    <w:rsid w:val="00144905"/>
    <w:rsid w:val="00144C8A"/>
    <w:rsid w:val="00152598"/>
    <w:rsid w:val="00152BFC"/>
    <w:rsid w:val="0015406E"/>
    <w:rsid w:val="0015468D"/>
    <w:rsid w:val="00154746"/>
    <w:rsid w:val="001567E4"/>
    <w:rsid w:val="0015702B"/>
    <w:rsid w:val="001702EB"/>
    <w:rsid w:val="0017220E"/>
    <w:rsid w:val="0018797E"/>
    <w:rsid w:val="00191885"/>
    <w:rsid w:val="00194B44"/>
    <w:rsid w:val="00196B5E"/>
    <w:rsid w:val="00197C04"/>
    <w:rsid w:val="001A2728"/>
    <w:rsid w:val="001A3E1A"/>
    <w:rsid w:val="001A4EFB"/>
    <w:rsid w:val="001A589C"/>
    <w:rsid w:val="001B0B47"/>
    <w:rsid w:val="001B2F74"/>
    <w:rsid w:val="001B73EF"/>
    <w:rsid w:val="001C2BD3"/>
    <w:rsid w:val="001C4166"/>
    <w:rsid w:val="001C6617"/>
    <w:rsid w:val="001D2A84"/>
    <w:rsid w:val="001D2B7B"/>
    <w:rsid w:val="001D38A6"/>
    <w:rsid w:val="001D7002"/>
    <w:rsid w:val="001E0358"/>
    <w:rsid w:val="001E0871"/>
    <w:rsid w:val="001E52E2"/>
    <w:rsid w:val="001F396B"/>
    <w:rsid w:val="001F3D80"/>
    <w:rsid w:val="001F4D0F"/>
    <w:rsid w:val="001F6BE9"/>
    <w:rsid w:val="0020168D"/>
    <w:rsid w:val="002024EA"/>
    <w:rsid w:val="00202CC6"/>
    <w:rsid w:val="00203FA7"/>
    <w:rsid w:val="00207AF1"/>
    <w:rsid w:val="00210ADA"/>
    <w:rsid w:val="00210C81"/>
    <w:rsid w:val="00211718"/>
    <w:rsid w:val="00216C31"/>
    <w:rsid w:val="00216FE9"/>
    <w:rsid w:val="00217793"/>
    <w:rsid w:val="00221271"/>
    <w:rsid w:val="002253C1"/>
    <w:rsid w:val="00230A54"/>
    <w:rsid w:val="00236B77"/>
    <w:rsid w:val="00241A9A"/>
    <w:rsid w:val="002429FD"/>
    <w:rsid w:val="002441B5"/>
    <w:rsid w:val="0024485D"/>
    <w:rsid w:val="00246306"/>
    <w:rsid w:val="0025370B"/>
    <w:rsid w:val="00253CF3"/>
    <w:rsid w:val="00255D2E"/>
    <w:rsid w:val="00255F24"/>
    <w:rsid w:val="0025617F"/>
    <w:rsid w:val="0025724F"/>
    <w:rsid w:val="00257D24"/>
    <w:rsid w:val="002634D1"/>
    <w:rsid w:val="002673D6"/>
    <w:rsid w:val="002722C9"/>
    <w:rsid w:val="00272B6B"/>
    <w:rsid w:val="00276858"/>
    <w:rsid w:val="002778EB"/>
    <w:rsid w:val="00277C21"/>
    <w:rsid w:val="00277C25"/>
    <w:rsid w:val="00281619"/>
    <w:rsid w:val="00286345"/>
    <w:rsid w:val="0028657A"/>
    <w:rsid w:val="002865F0"/>
    <w:rsid w:val="00287494"/>
    <w:rsid w:val="00290F9F"/>
    <w:rsid w:val="00291043"/>
    <w:rsid w:val="00291C74"/>
    <w:rsid w:val="0029397C"/>
    <w:rsid w:val="00294A7D"/>
    <w:rsid w:val="0029670C"/>
    <w:rsid w:val="002A22E4"/>
    <w:rsid w:val="002A41DE"/>
    <w:rsid w:val="002A79A4"/>
    <w:rsid w:val="002B3F27"/>
    <w:rsid w:val="002B634F"/>
    <w:rsid w:val="002B6D2D"/>
    <w:rsid w:val="002C3BA1"/>
    <w:rsid w:val="002C45F2"/>
    <w:rsid w:val="002C49A1"/>
    <w:rsid w:val="002C6092"/>
    <w:rsid w:val="002C7412"/>
    <w:rsid w:val="002D0841"/>
    <w:rsid w:val="002D0B5D"/>
    <w:rsid w:val="002D1079"/>
    <w:rsid w:val="002D1C27"/>
    <w:rsid w:val="002D1D7E"/>
    <w:rsid w:val="002D236F"/>
    <w:rsid w:val="002D426C"/>
    <w:rsid w:val="002D51A4"/>
    <w:rsid w:val="002D68CB"/>
    <w:rsid w:val="002D6A9D"/>
    <w:rsid w:val="002E087D"/>
    <w:rsid w:val="002E1B3A"/>
    <w:rsid w:val="002E22DE"/>
    <w:rsid w:val="002E41F3"/>
    <w:rsid w:val="002E55ED"/>
    <w:rsid w:val="002F1D85"/>
    <w:rsid w:val="002F24D4"/>
    <w:rsid w:val="00301DB8"/>
    <w:rsid w:val="0030383B"/>
    <w:rsid w:val="00306728"/>
    <w:rsid w:val="00307952"/>
    <w:rsid w:val="00307F78"/>
    <w:rsid w:val="0031151C"/>
    <w:rsid w:val="00315FAC"/>
    <w:rsid w:val="0031663D"/>
    <w:rsid w:val="00316E7B"/>
    <w:rsid w:val="00327406"/>
    <w:rsid w:val="0033010F"/>
    <w:rsid w:val="00330F84"/>
    <w:rsid w:val="0033446D"/>
    <w:rsid w:val="0034154A"/>
    <w:rsid w:val="00342475"/>
    <w:rsid w:val="00342DEB"/>
    <w:rsid w:val="00345436"/>
    <w:rsid w:val="00345F99"/>
    <w:rsid w:val="003475EA"/>
    <w:rsid w:val="00352C21"/>
    <w:rsid w:val="00355052"/>
    <w:rsid w:val="00360063"/>
    <w:rsid w:val="0037072F"/>
    <w:rsid w:val="00370A40"/>
    <w:rsid w:val="003728EE"/>
    <w:rsid w:val="00373878"/>
    <w:rsid w:val="00374F48"/>
    <w:rsid w:val="0037523B"/>
    <w:rsid w:val="00375851"/>
    <w:rsid w:val="00376729"/>
    <w:rsid w:val="00384C47"/>
    <w:rsid w:val="00385929"/>
    <w:rsid w:val="0038621F"/>
    <w:rsid w:val="00386908"/>
    <w:rsid w:val="00391D20"/>
    <w:rsid w:val="0039244A"/>
    <w:rsid w:val="0039326F"/>
    <w:rsid w:val="00395C38"/>
    <w:rsid w:val="003A08B4"/>
    <w:rsid w:val="003A308A"/>
    <w:rsid w:val="003A5228"/>
    <w:rsid w:val="003A7004"/>
    <w:rsid w:val="003A77F7"/>
    <w:rsid w:val="003A7C72"/>
    <w:rsid w:val="003B1076"/>
    <w:rsid w:val="003B20B2"/>
    <w:rsid w:val="003B2430"/>
    <w:rsid w:val="003B267D"/>
    <w:rsid w:val="003B343C"/>
    <w:rsid w:val="003B57C5"/>
    <w:rsid w:val="003C1A45"/>
    <w:rsid w:val="003C3F89"/>
    <w:rsid w:val="003C45F4"/>
    <w:rsid w:val="003C6AEE"/>
    <w:rsid w:val="003D0027"/>
    <w:rsid w:val="003D55A1"/>
    <w:rsid w:val="003D55EF"/>
    <w:rsid w:val="003D5EFA"/>
    <w:rsid w:val="003E5942"/>
    <w:rsid w:val="003F01F2"/>
    <w:rsid w:val="003F05E7"/>
    <w:rsid w:val="003F3347"/>
    <w:rsid w:val="00402DCC"/>
    <w:rsid w:val="0040382D"/>
    <w:rsid w:val="00403F8B"/>
    <w:rsid w:val="00407040"/>
    <w:rsid w:val="004117CC"/>
    <w:rsid w:val="0041564A"/>
    <w:rsid w:val="00416E65"/>
    <w:rsid w:val="00421230"/>
    <w:rsid w:val="00423B0F"/>
    <w:rsid w:val="00426B62"/>
    <w:rsid w:val="004270E1"/>
    <w:rsid w:val="004301BC"/>
    <w:rsid w:val="00430D47"/>
    <w:rsid w:val="004315F6"/>
    <w:rsid w:val="00431E33"/>
    <w:rsid w:val="0043433B"/>
    <w:rsid w:val="00434340"/>
    <w:rsid w:val="0043547C"/>
    <w:rsid w:val="00436699"/>
    <w:rsid w:val="00436B0E"/>
    <w:rsid w:val="00442E56"/>
    <w:rsid w:val="00444F7E"/>
    <w:rsid w:val="00451AFD"/>
    <w:rsid w:val="00451F75"/>
    <w:rsid w:val="00452A06"/>
    <w:rsid w:val="00457AF2"/>
    <w:rsid w:val="00461085"/>
    <w:rsid w:val="004634E6"/>
    <w:rsid w:val="00465A60"/>
    <w:rsid w:val="004660E6"/>
    <w:rsid w:val="00466690"/>
    <w:rsid w:val="00470042"/>
    <w:rsid w:val="00470AF7"/>
    <w:rsid w:val="00471717"/>
    <w:rsid w:val="004762F5"/>
    <w:rsid w:val="0048728E"/>
    <w:rsid w:val="00491D57"/>
    <w:rsid w:val="004A19A9"/>
    <w:rsid w:val="004A5248"/>
    <w:rsid w:val="004A6345"/>
    <w:rsid w:val="004B0508"/>
    <w:rsid w:val="004B0750"/>
    <w:rsid w:val="004B1FE2"/>
    <w:rsid w:val="004B2191"/>
    <w:rsid w:val="004B70A8"/>
    <w:rsid w:val="004C2168"/>
    <w:rsid w:val="004C3B6C"/>
    <w:rsid w:val="004C43C2"/>
    <w:rsid w:val="004C5798"/>
    <w:rsid w:val="004C7539"/>
    <w:rsid w:val="004D19B2"/>
    <w:rsid w:val="004D204D"/>
    <w:rsid w:val="004D3C0F"/>
    <w:rsid w:val="004D5578"/>
    <w:rsid w:val="004D7AE3"/>
    <w:rsid w:val="004E1750"/>
    <w:rsid w:val="004E4FAC"/>
    <w:rsid w:val="004E7EDE"/>
    <w:rsid w:val="004F58B1"/>
    <w:rsid w:val="00501826"/>
    <w:rsid w:val="0050275C"/>
    <w:rsid w:val="00502A57"/>
    <w:rsid w:val="00504339"/>
    <w:rsid w:val="005053C1"/>
    <w:rsid w:val="00506D36"/>
    <w:rsid w:val="00507AA9"/>
    <w:rsid w:val="00514C5C"/>
    <w:rsid w:val="005159C1"/>
    <w:rsid w:val="00517793"/>
    <w:rsid w:val="00517AC6"/>
    <w:rsid w:val="0052024D"/>
    <w:rsid w:val="00521CD9"/>
    <w:rsid w:val="00525250"/>
    <w:rsid w:val="00525CF2"/>
    <w:rsid w:val="00531CD5"/>
    <w:rsid w:val="00532B76"/>
    <w:rsid w:val="00534DCD"/>
    <w:rsid w:val="00534E17"/>
    <w:rsid w:val="005369BC"/>
    <w:rsid w:val="00537B5D"/>
    <w:rsid w:val="005455F7"/>
    <w:rsid w:val="00550BAA"/>
    <w:rsid w:val="00554085"/>
    <w:rsid w:val="00554209"/>
    <w:rsid w:val="00555A25"/>
    <w:rsid w:val="00563F7F"/>
    <w:rsid w:val="00564CA9"/>
    <w:rsid w:val="00566160"/>
    <w:rsid w:val="0056629B"/>
    <w:rsid w:val="00567CE2"/>
    <w:rsid w:val="00572A2D"/>
    <w:rsid w:val="00577752"/>
    <w:rsid w:val="00580FE0"/>
    <w:rsid w:val="00582834"/>
    <w:rsid w:val="0059400E"/>
    <w:rsid w:val="005A0C88"/>
    <w:rsid w:val="005A164F"/>
    <w:rsid w:val="005A1A67"/>
    <w:rsid w:val="005B03BF"/>
    <w:rsid w:val="005B3718"/>
    <w:rsid w:val="005B4DC0"/>
    <w:rsid w:val="005B77DA"/>
    <w:rsid w:val="005C2D64"/>
    <w:rsid w:val="005C3F32"/>
    <w:rsid w:val="005C4C21"/>
    <w:rsid w:val="005C5083"/>
    <w:rsid w:val="005C61C6"/>
    <w:rsid w:val="005C74E9"/>
    <w:rsid w:val="005C7869"/>
    <w:rsid w:val="005D02C9"/>
    <w:rsid w:val="005D45A2"/>
    <w:rsid w:val="005D6F3A"/>
    <w:rsid w:val="005D7A69"/>
    <w:rsid w:val="005E0DBC"/>
    <w:rsid w:val="005E0E25"/>
    <w:rsid w:val="005E3000"/>
    <w:rsid w:val="005E4B66"/>
    <w:rsid w:val="005E7A6D"/>
    <w:rsid w:val="005F0318"/>
    <w:rsid w:val="005F2006"/>
    <w:rsid w:val="005F2BA6"/>
    <w:rsid w:val="005F5C8B"/>
    <w:rsid w:val="005F7275"/>
    <w:rsid w:val="005F7D57"/>
    <w:rsid w:val="0060058D"/>
    <w:rsid w:val="0060089D"/>
    <w:rsid w:val="00601301"/>
    <w:rsid w:val="00601466"/>
    <w:rsid w:val="00601859"/>
    <w:rsid w:val="0060496F"/>
    <w:rsid w:val="00605244"/>
    <w:rsid w:val="0060677F"/>
    <w:rsid w:val="00611890"/>
    <w:rsid w:val="00615610"/>
    <w:rsid w:val="00615B4D"/>
    <w:rsid w:val="00620DD6"/>
    <w:rsid w:val="006211F7"/>
    <w:rsid w:val="00623239"/>
    <w:rsid w:val="00625797"/>
    <w:rsid w:val="00627764"/>
    <w:rsid w:val="00632FDD"/>
    <w:rsid w:val="00633EC0"/>
    <w:rsid w:val="006351C4"/>
    <w:rsid w:val="00636078"/>
    <w:rsid w:val="00640763"/>
    <w:rsid w:val="00650A20"/>
    <w:rsid w:val="0065147E"/>
    <w:rsid w:val="00651A10"/>
    <w:rsid w:val="006562B5"/>
    <w:rsid w:val="0066068E"/>
    <w:rsid w:val="006617A1"/>
    <w:rsid w:val="00661A55"/>
    <w:rsid w:val="0066280F"/>
    <w:rsid w:val="00667B2D"/>
    <w:rsid w:val="006741B9"/>
    <w:rsid w:val="00675376"/>
    <w:rsid w:val="006807E9"/>
    <w:rsid w:val="00681350"/>
    <w:rsid w:val="0068588A"/>
    <w:rsid w:val="00691DA7"/>
    <w:rsid w:val="006922B9"/>
    <w:rsid w:val="0069303D"/>
    <w:rsid w:val="00693C5B"/>
    <w:rsid w:val="00695CCD"/>
    <w:rsid w:val="00697A91"/>
    <w:rsid w:val="006A04B4"/>
    <w:rsid w:val="006A04CF"/>
    <w:rsid w:val="006A0B90"/>
    <w:rsid w:val="006A1416"/>
    <w:rsid w:val="006A4220"/>
    <w:rsid w:val="006A5908"/>
    <w:rsid w:val="006B1BCB"/>
    <w:rsid w:val="006B3A4D"/>
    <w:rsid w:val="006B56D0"/>
    <w:rsid w:val="006B753B"/>
    <w:rsid w:val="006C073E"/>
    <w:rsid w:val="006C2C1C"/>
    <w:rsid w:val="006C6C26"/>
    <w:rsid w:val="006D3C6D"/>
    <w:rsid w:val="006D41D2"/>
    <w:rsid w:val="006D5504"/>
    <w:rsid w:val="006D5D6E"/>
    <w:rsid w:val="006E0C3C"/>
    <w:rsid w:val="006E23B7"/>
    <w:rsid w:val="006E6D8D"/>
    <w:rsid w:val="006F09AC"/>
    <w:rsid w:val="006F09CB"/>
    <w:rsid w:val="006F13EF"/>
    <w:rsid w:val="00700AEC"/>
    <w:rsid w:val="00703F70"/>
    <w:rsid w:val="00705B69"/>
    <w:rsid w:val="007063E1"/>
    <w:rsid w:val="007072E9"/>
    <w:rsid w:val="00711220"/>
    <w:rsid w:val="007119D9"/>
    <w:rsid w:val="007152B7"/>
    <w:rsid w:val="00716647"/>
    <w:rsid w:val="00717572"/>
    <w:rsid w:val="0072063C"/>
    <w:rsid w:val="00722CEA"/>
    <w:rsid w:val="007278B7"/>
    <w:rsid w:val="00731F48"/>
    <w:rsid w:val="00734997"/>
    <w:rsid w:val="00735B94"/>
    <w:rsid w:val="007376DD"/>
    <w:rsid w:val="0074159A"/>
    <w:rsid w:val="0074651A"/>
    <w:rsid w:val="00750E36"/>
    <w:rsid w:val="00751765"/>
    <w:rsid w:val="00752D2D"/>
    <w:rsid w:val="00760A51"/>
    <w:rsid w:val="00763857"/>
    <w:rsid w:val="00763E00"/>
    <w:rsid w:val="0076473B"/>
    <w:rsid w:val="00772830"/>
    <w:rsid w:val="00774DCD"/>
    <w:rsid w:val="007777D9"/>
    <w:rsid w:val="00784C21"/>
    <w:rsid w:val="00787320"/>
    <w:rsid w:val="0079096E"/>
    <w:rsid w:val="00790C69"/>
    <w:rsid w:val="00792334"/>
    <w:rsid w:val="00793BA0"/>
    <w:rsid w:val="007969D0"/>
    <w:rsid w:val="007A125C"/>
    <w:rsid w:val="007A58F5"/>
    <w:rsid w:val="007A6081"/>
    <w:rsid w:val="007A70CA"/>
    <w:rsid w:val="007B0D11"/>
    <w:rsid w:val="007B1EC8"/>
    <w:rsid w:val="007B2FD8"/>
    <w:rsid w:val="007B53BF"/>
    <w:rsid w:val="007C5E7E"/>
    <w:rsid w:val="007C6485"/>
    <w:rsid w:val="007C6744"/>
    <w:rsid w:val="007D2D2B"/>
    <w:rsid w:val="007E14D3"/>
    <w:rsid w:val="007E3A7B"/>
    <w:rsid w:val="007E4B49"/>
    <w:rsid w:val="007F0938"/>
    <w:rsid w:val="008020DB"/>
    <w:rsid w:val="00803C2A"/>
    <w:rsid w:val="00804317"/>
    <w:rsid w:val="00804CA1"/>
    <w:rsid w:val="00804D35"/>
    <w:rsid w:val="00805DD1"/>
    <w:rsid w:val="0081319D"/>
    <w:rsid w:val="00814030"/>
    <w:rsid w:val="00817F2E"/>
    <w:rsid w:val="008227E5"/>
    <w:rsid w:val="00823B77"/>
    <w:rsid w:val="00824D25"/>
    <w:rsid w:val="00827232"/>
    <w:rsid w:val="00841B12"/>
    <w:rsid w:val="008434CC"/>
    <w:rsid w:val="00844019"/>
    <w:rsid w:val="00844C1E"/>
    <w:rsid w:val="008455C0"/>
    <w:rsid w:val="0084686A"/>
    <w:rsid w:val="008533E5"/>
    <w:rsid w:val="0085372C"/>
    <w:rsid w:val="00860A50"/>
    <w:rsid w:val="0086357F"/>
    <w:rsid w:val="008648F6"/>
    <w:rsid w:val="0086550E"/>
    <w:rsid w:val="008660EF"/>
    <w:rsid w:val="0086729E"/>
    <w:rsid w:val="008675B9"/>
    <w:rsid w:val="00871B0C"/>
    <w:rsid w:val="00873081"/>
    <w:rsid w:val="00876739"/>
    <w:rsid w:val="00876FE0"/>
    <w:rsid w:val="0088157C"/>
    <w:rsid w:val="008822E4"/>
    <w:rsid w:val="00891BE5"/>
    <w:rsid w:val="00893BD1"/>
    <w:rsid w:val="008960FB"/>
    <w:rsid w:val="008A34E1"/>
    <w:rsid w:val="008A6A82"/>
    <w:rsid w:val="008A7BB5"/>
    <w:rsid w:val="008B1BC3"/>
    <w:rsid w:val="008B51C4"/>
    <w:rsid w:val="008B719A"/>
    <w:rsid w:val="008C248D"/>
    <w:rsid w:val="008D2936"/>
    <w:rsid w:val="008D6B96"/>
    <w:rsid w:val="008D70F3"/>
    <w:rsid w:val="008D778C"/>
    <w:rsid w:val="008E107D"/>
    <w:rsid w:val="008E4C6F"/>
    <w:rsid w:val="008E56EE"/>
    <w:rsid w:val="008F09A0"/>
    <w:rsid w:val="008F38AE"/>
    <w:rsid w:val="008F497F"/>
    <w:rsid w:val="008F7BCD"/>
    <w:rsid w:val="008F7E38"/>
    <w:rsid w:val="009014F7"/>
    <w:rsid w:val="00901725"/>
    <w:rsid w:val="00902161"/>
    <w:rsid w:val="00904658"/>
    <w:rsid w:val="0090591B"/>
    <w:rsid w:val="0090706B"/>
    <w:rsid w:val="00907DBD"/>
    <w:rsid w:val="00911BD5"/>
    <w:rsid w:val="00911F5A"/>
    <w:rsid w:val="00912E52"/>
    <w:rsid w:val="00915572"/>
    <w:rsid w:val="0092134C"/>
    <w:rsid w:val="00922F95"/>
    <w:rsid w:val="009246BB"/>
    <w:rsid w:val="009247F1"/>
    <w:rsid w:val="00926889"/>
    <w:rsid w:val="009327A0"/>
    <w:rsid w:val="0093376E"/>
    <w:rsid w:val="009339B7"/>
    <w:rsid w:val="0093443F"/>
    <w:rsid w:val="009346EF"/>
    <w:rsid w:val="00935357"/>
    <w:rsid w:val="00937623"/>
    <w:rsid w:val="00940FB2"/>
    <w:rsid w:val="00946E44"/>
    <w:rsid w:val="00964432"/>
    <w:rsid w:val="009656C2"/>
    <w:rsid w:val="00965C30"/>
    <w:rsid w:val="00966F2D"/>
    <w:rsid w:val="00971C34"/>
    <w:rsid w:val="00973576"/>
    <w:rsid w:val="009765AF"/>
    <w:rsid w:val="0097677A"/>
    <w:rsid w:val="00977933"/>
    <w:rsid w:val="00981878"/>
    <w:rsid w:val="00982304"/>
    <w:rsid w:val="00982DE4"/>
    <w:rsid w:val="0099099B"/>
    <w:rsid w:val="0099344D"/>
    <w:rsid w:val="009A1B3E"/>
    <w:rsid w:val="009A512A"/>
    <w:rsid w:val="009B0738"/>
    <w:rsid w:val="009B2D78"/>
    <w:rsid w:val="009B44E5"/>
    <w:rsid w:val="009B59CD"/>
    <w:rsid w:val="009B7407"/>
    <w:rsid w:val="009C0DD1"/>
    <w:rsid w:val="009C4C56"/>
    <w:rsid w:val="009C54B4"/>
    <w:rsid w:val="009C780A"/>
    <w:rsid w:val="009D1398"/>
    <w:rsid w:val="009D6274"/>
    <w:rsid w:val="009D66D3"/>
    <w:rsid w:val="009E06F3"/>
    <w:rsid w:val="009E16CB"/>
    <w:rsid w:val="009E47E8"/>
    <w:rsid w:val="009E51D1"/>
    <w:rsid w:val="009E603A"/>
    <w:rsid w:val="009F0460"/>
    <w:rsid w:val="009F04A4"/>
    <w:rsid w:val="009F1EA8"/>
    <w:rsid w:val="009F447B"/>
    <w:rsid w:val="009F699B"/>
    <w:rsid w:val="00A0555E"/>
    <w:rsid w:val="00A076DE"/>
    <w:rsid w:val="00A113A3"/>
    <w:rsid w:val="00A12A0B"/>
    <w:rsid w:val="00A12AF7"/>
    <w:rsid w:val="00A159E3"/>
    <w:rsid w:val="00A16A7B"/>
    <w:rsid w:val="00A20CEB"/>
    <w:rsid w:val="00A2268E"/>
    <w:rsid w:val="00A243C2"/>
    <w:rsid w:val="00A27CFE"/>
    <w:rsid w:val="00A32B79"/>
    <w:rsid w:val="00A33A99"/>
    <w:rsid w:val="00A348E3"/>
    <w:rsid w:val="00A37765"/>
    <w:rsid w:val="00A37E67"/>
    <w:rsid w:val="00A41511"/>
    <w:rsid w:val="00A41AB2"/>
    <w:rsid w:val="00A448B0"/>
    <w:rsid w:val="00A46108"/>
    <w:rsid w:val="00A52FFF"/>
    <w:rsid w:val="00A5459C"/>
    <w:rsid w:val="00A602CE"/>
    <w:rsid w:val="00A60318"/>
    <w:rsid w:val="00A63359"/>
    <w:rsid w:val="00A73D0A"/>
    <w:rsid w:val="00A75B36"/>
    <w:rsid w:val="00A7680D"/>
    <w:rsid w:val="00A77BF7"/>
    <w:rsid w:val="00A8242E"/>
    <w:rsid w:val="00A859F8"/>
    <w:rsid w:val="00A87628"/>
    <w:rsid w:val="00A911C8"/>
    <w:rsid w:val="00A93768"/>
    <w:rsid w:val="00A94FDE"/>
    <w:rsid w:val="00A95B27"/>
    <w:rsid w:val="00A964CD"/>
    <w:rsid w:val="00A970F9"/>
    <w:rsid w:val="00AA0F51"/>
    <w:rsid w:val="00AA1567"/>
    <w:rsid w:val="00AA173E"/>
    <w:rsid w:val="00AA4EDA"/>
    <w:rsid w:val="00AB0284"/>
    <w:rsid w:val="00AB386C"/>
    <w:rsid w:val="00AB3951"/>
    <w:rsid w:val="00AB55CA"/>
    <w:rsid w:val="00AB5C03"/>
    <w:rsid w:val="00AB670B"/>
    <w:rsid w:val="00AC0471"/>
    <w:rsid w:val="00AC0A1C"/>
    <w:rsid w:val="00AC572C"/>
    <w:rsid w:val="00AC6A05"/>
    <w:rsid w:val="00AD3F82"/>
    <w:rsid w:val="00AD669B"/>
    <w:rsid w:val="00AD70EE"/>
    <w:rsid w:val="00AE0A8A"/>
    <w:rsid w:val="00AE0CDA"/>
    <w:rsid w:val="00AE4148"/>
    <w:rsid w:val="00AE44EB"/>
    <w:rsid w:val="00AE774B"/>
    <w:rsid w:val="00B000E0"/>
    <w:rsid w:val="00B015BF"/>
    <w:rsid w:val="00B01EEE"/>
    <w:rsid w:val="00B0534F"/>
    <w:rsid w:val="00B06458"/>
    <w:rsid w:val="00B075E8"/>
    <w:rsid w:val="00B103EB"/>
    <w:rsid w:val="00B166EE"/>
    <w:rsid w:val="00B20BB3"/>
    <w:rsid w:val="00B223D2"/>
    <w:rsid w:val="00B22AD6"/>
    <w:rsid w:val="00B236DE"/>
    <w:rsid w:val="00B24497"/>
    <w:rsid w:val="00B2654A"/>
    <w:rsid w:val="00B277B1"/>
    <w:rsid w:val="00B31CED"/>
    <w:rsid w:val="00B41606"/>
    <w:rsid w:val="00B426CD"/>
    <w:rsid w:val="00B437B8"/>
    <w:rsid w:val="00B451B1"/>
    <w:rsid w:val="00B47281"/>
    <w:rsid w:val="00B5408A"/>
    <w:rsid w:val="00B5621A"/>
    <w:rsid w:val="00B567A4"/>
    <w:rsid w:val="00B64788"/>
    <w:rsid w:val="00B667DA"/>
    <w:rsid w:val="00B67258"/>
    <w:rsid w:val="00B67DDB"/>
    <w:rsid w:val="00B736E7"/>
    <w:rsid w:val="00B738FE"/>
    <w:rsid w:val="00B73B0B"/>
    <w:rsid w:val="00B74174"/>
    <w:rsid w:val="00B75037"/>
    <w:rsid w:val="00B83C12"/>
    <w:rsid w:val="00B92CF0"/>
    <w:rsid w:val="00B9332E"/>
    <w:rsid w:val="00B93B16"/>
    <w:rsid w:val="00B97F28"/>
    <w:rsid w:val="00BA0C25"/>
    <w:rsid w:val="00BA15CC"/>
    <w:rsid w:val="00BA483C"/>
    <w:rsid w:val="00BA6555"/>
    <w:rsid w:val="00BA6945"/>
    <w:rsid w:val="00BB107A"/>
    <w:rsid w:val="00BB2165"/>
    <w:rsid w:val="00BB3274"/>
    <w:rsid w:val="00BB4699"/>
    <w:rsid w:val="00BB7A54"/>
    <w:rsid w:val="00BC51EE"/>
    <w:rsid w:val="00BD18B2"/>
    <w:rsid w:val="00BD1EBE"/>
    <w:rsid w:val="00BE000D"/>
    <w:rsid w:val="00BE0BDE"/>
    <w:rsid w:val="00BE3FF5"/>
    <w:rsid w:val="00BE7996"/>
    <w:rsid w:val="00C03C8D"/>
    <w:rsid w:val="00C043AF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223D1"/>
    <w:rsid w:val="00C25BB1"/>
    <w:rsid w:val="00C32F17"/>
    <w:rsid w:val="00C35638"/>
    <w:rsid w:val="00C4704A"/>
    <w:rsid w:val="00C50F6D"/>
    <w:rsid w:val="00C543C3"/>
    <w:rsid w:val="00C550F9"/>
    <w:rsid w:val="00C55994"/>
    <w:rsid w:val="00C55A68"/>
    <w:rsid w:val="00C56B1E"/>
    <w:rsid w:val="00C60C03"/>
    <w:rsid w:val="00C669DF"/>
    <w:rsid w:val="00C66DBF"/>
    <w:rsid w:val="00C66FA7"/>
    <w:rsid w:val="00C67EB8"/>
    <w:rsid w:val="00C7231E"/>
    <w:rsid w:val="00C727A0"/>
    <w:rsid w:val="00C73618"/>
    <w:rsid w:val="00C748C6"/>
    <w:rsid w:val="00C74B2B"/>
    <w:rsid w:val="00C814D5"/>
    <w:rsid w:val="00C82437"/>
    <w:rsid w:val="00C87352"/>
    <w:rsid w:val="00C928AA"/>
    <w:rsid w:val="00C93227"/>
    <w:rsid w:val="00C96CC8"/>
    <w:rsid w:val="00C96F6B"/>
    <w:rsid w:val="00CA0586"/>
    <w:rsid w:val="00CA3011"/>
    <w:rsid w:val="00CB71B1"/>
    <w:rsid w:val="00CC068A"/>
    <w:rsid w:val="00CC1F68"/>
    <w:rsid w:val="00CC715D"/>
    <w:rsid w:val="00CC723E"/>
    <w:rsid w:val="00CD1F5D"/>
    <w:rsid w:val="00CD4C82"/>
    <w:rsid w:val="00CD69A2"/>
    <w:rsid w:val="00CD738D"/>
    <w:rsid w:val="00CE0AA5"/>
    <w:rsid w:val="00CE16A3"/>
    <w:rsid w:val="00CE6B18"/>
    <w:rsid w:val="00CE77E6"/>
    <w:rsid w:val="00CF0852"/>
    <w:rsid w:val="00CF133E"/>
    <w:rsid w:val="00CF54B5"/>
    <w:rsid w:val="00CF7D33"/>
    <w:rsid w:val="00CF7EA3"/>
    <w:rsid w:val="00D048B5"/>
    <w:rsid w:val="00D05D7D"/>
    <w:rsid w:val="00D1058A"/>
    <w:rsid w:val="00D107A2"/>
    <w:rsid w:val="00D10C71"/>
    <w:rsid w:val="00D136E8"/>
    <w:rsid w:val="00D14863"/>
    <w:rsid w:val="00D2287A"/>
    <w:rsid w:val="00D235D5"/>
    <w:rsid w:val="00D251F2"/>
    <w:rsid w:val="00D25DFB"/>
    <w:rsid w:val="00D26BE9"/>
    <w:rsid w:val="00D30253"/>
    <w:rsid w:val="00D30CF7"/>
    <w:rsid w:val="00D31AB0"/>
    <w:rsid w:val="00D4119E"/>
    <w:rsid w:val="00D42091"/>
    <w:rsid w:val="00D46541"/>
    <w:rsid w:val="00D46CC0"/>
    <w:rsid w:val="00D46D31"/>
    <w:rsid w:val="00D46F05"/>
    <w:rsid w:val="00D47741"/>
    <w:rsid w:val="00D51B2E"/>
    <w:rsid w:val="00D51EBD"/>
    <w:rsid w:val="00D53ECD"/>
    <w:rsid w:val="00D56424"/>
    <w:rsid w:val="00D62370"/>
    <w:rsid w:val="00D62C79"/>
    <w:rsid w:val="00D62D93"/>
    <w:rsid w:val="00D660FF"/>
    <w:rsid w:val="00D664F4"/>
    <w:rsid w:val="00D713F9"/>
    <w:rsid w:val="00D7590D"/>
    <w:rsid w:val="00D76047"/>
    <w:rsid w:val="00D77343"/>
    <w:rsid w:val="00D778EC"/>
    <w:rsid w:val="00D80B63"/>
    <w:rsid w:val="00D81984"/>
    <w:rsid w:val="00D81D2C"/>
    <w:rsid w:val="00D85465"/>
    <w:rsid w:val="00D86EC2"/>
    <w:rsid w:val="00D912A4"/>
    <w:rsid w:val="00D92E0D"/>
    <w:rsid w:val="00D93E2E"/>
    <w:rsid w:val="00D95FDF"/>
    <w:rsid w:val="00D9618F"/>
    <w:rsid w:val="00DA2BE5"/>
    <w:rsid w:val="00DA48AE"/>
    <w:rsid w:val="00DB0B9D"/>
    <w:rsid w:val="00DB0DF8"/>
    <w:rsid w:val="00DB25D8"/>
    <w:rsid w:val="00DB35C4"/>
    <w:rsid w:val="00DC099E"/>
    <w:rsid w:val="00DC2372"/>
    <w:rsid w:val="00DC4890"/>
    <w:rsid w:val="00DC5E76"/>
    <w:rsid w:val="00DD0296"/>
    <w:rsid w:val="00DE020C"/>
    <w:rsid w:val="00DE0E9D"/>
    <w:rsid w:val="00DE17F2"/>
    <w:rsid w:val="00DE2303"/>
    <w:rsid w:val="00DE3C1C"/>
    <w:rsid w:val="00DE479D"/>
    <w:rsid w:val="00DF4C66"/>
    <w:rsid w:val="00E004B7"/>
    <w:rsid w:val="00E007FA"/>
    <w:rsid w:val="00E02A83"/>
    <w:rsid w:val="00E060B0"/>
    <w:rsid w:val="00E0612D"/>
    <w:rsid w:val="00E11A10"/>
    <w:rsid w:val="00E13F06"/>
    <w:rsid w:val="00E2158D"/>
    <w:rsid w:val="00E238F5"/>
    <w:rsid w:val="00E2428F"/>
    <w:rsid w:val="00E24924"/>
    <w:rsid w:val="00E25A45"/>
    <w:rsid w:val="00E3378D"/>
    <w:rsid w:val="00E3557F"/>
    <w:rsid w:val="00E36494"/>
    <w:rsid w:val="00E37311"/>
    <w:rsid w:val="00E37D58"/>
    <w:rsid w:val="00E424F1"/>
    <w:rsid w:val="00E432F7"/>
    <w:rsid w:val="00E52179"/>
    <w:rsid w:val="00E53BC8"/>
    <w:rsid w:val="00E63316"/>
    <w:rsid w:val="00E63B30"/>
    <w:rsid w:val="00E63EB2"/>
    <w:rsid w:val="00E64294"/>
    <w:rsid w:val="00E67BD6"/>
    <w:rsid w:val="00E67F6C"/>
    <w:rsid w:val="00E70044"/>
    <w:rsid w:val="00E7114E"/>
    <w:rsid w:val="00E7173C"/>
    <w:rsid w:val="00E72637"/>
    <w:rsid w:val="00E751CF"/>
    <w:rsid w:val="00E77106"/>
    <w:rsid w:val="00E80271"/>
    <w:rsid w:val="00E81949"/>
    <w:rsid w:val="00E86EED"/>
    <w:rsid w:val="00EA33C3"/>
    <w:rsid w:val="00EA75DC"/>
    <w:rsid w:val="00EA7A36"/>
    <w:rsid w:val="00EB4C43"/>
    <w:rsid w:val="00EB73A0"/>
    <w:rsid w:val="00EC2BA3"/>
    <w:rsid w:val="00EC5C85"/>
    <w:rsid w:val="00EC604B"/>
    <w:rsid w:val="00ED02F3"/>
    <w:rsid w:val="00ED0BA4"/>
    <w:rsid w:val="00ED61A6"/>
    <w:rsid w:val="00EE17CA"/>
    <w:rsid w:val="00EE1BA9"/>
    <w:rsid w:val="00EE2F03"/>
    <w:rsid w:val="00EE4AB5"/>
    <w:rsid w:val="00EF0803"/>
    <w:rsid w:val="00EF0973"/>
    <w:rsid w:val="00EF2D44"/>
    <w:rsid w:val="00EF3448"/>
    <w:rsid w:val="00EF4027"/>
    <w:rsid w:val="00EF405A"/>
    <w:rsid w:val="00EF5C8A"/>
    <w:rsid w:val="00EF5F0C"/>
    <w:rsid w:val="00F00996"/>
    <w:rsid w:val="00F00CAB"/>
    <w:rsid w:val="00F01D66"/>
    <w:rsid w:val="00F01DC4"/>
    <w:rsid w:val="00F07EE1"/>
    <w:rsid w:val="00F12D83"/>
    <w:rsid w:val="00F16905"/>
    <w:rsid w:val="00F17189"/>
    <w:rsid w:val="00F1744E"/>
    <w:rsid w:val="00F2101A"/>
    <w:rsid w:val="00F221A7"/>
    <w:rsid w:val="00F33D99"/>
    <w:rsid w:val="00F33FD5"/>
    <w:rsid w:val="00F342AA"/>
    <w:rsid w:val="00F378D9"/>
    <w:rsid w:val="00F41EC0"/>
    <w:rsid w:val="00F42946"/>
    <w:rsid w:val="00F465D2"/>
    <w:rsid w:val="00F5109E"/>
    <w:rsid w:val="00F52764"/>
    <w:rsid w:val="00F52856"/>
    <w:rsid w:val="00F52C17"/>
    <w:rsid w:val="00F52D86"/>
    <w:rsid w:val="00F574FA"/>
    <w:rsid w:val="00F618B2"/>
    <w:rsid w:val="00F631BA"/>
    <w:rsid w:val="00F64585"/>
    <w:rsid w:val="00F72470"/>
    <w:rsid w:val="00F72AD6"/>
    <w:rsid w:val="00F76017"/>
    <w:rsid w:val="00F80800"/>
    <w:rsid w:val="00F8699F"/>
    <w:rsid w:val="00F9255A"/>
    <w:rsid w:val="00F9341C"/>
    <w:rsid w:val="00F944FA"/>
    <w:rsid w:val="00F964DC"/>
    <w:rsid w:val="00F973A9"/>
    <w:rsid w:val="00FA243F"/>
    <w:rsid w:val="00FA5786"/>
    <w:rsid w:val="00FA5F8E"/>
    <w:rsid w:val="00FA66BE"/>
    <w:rsid w:val="00FA6732"/>
    <w:rsid w:val="00FB615D"/>
    <w:rsid w:val="00FC31E7"/>
    <w:rsid w:val="00FD2821"/>
    <w:rsid w:val="00FE3E18"/>
    <w:rsid w:val="00FE442B"/>
    <w:rsid w:val="00FE5707"/>
    <w:rsid w:val="00FE67C4"/>
    <w:rsid w:val="00FF2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</TotalTime>
  <Pages>1</Pages>
  <Words>255</Words>
  <Characters>1460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12</cp:revision>
  <cp:lastPrinted>1998-02-03T19:29:00Z</cp:lastPrinted>
  <dcterms:created xsi:type="dcterms:W3CDTF">2019-02-02T19:22:00Z</dcterms:created>
  <dcterms:modified xsi:type="dcterms:W3CDTF">2022-10-31T16:53:00Z</dcterms:modified>
</cp:coreProperties>
</file>