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3A40CC" w:rsidRPr="003A40CC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>PACIENTE: Davi Leibnitz Carvalho Toscano de Almeida</w:t>
      </w:r>
    </w:p>
    <w:p w:rsidR="003A40CC" w:rsidRPr="003A40CC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 xml:space="preserve">IDADE: 25 anos SEXO: M                  </w:t>
      </w:r>
    </w:p>
    <w:p w:rsidR="00501268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>DATA DO EXAME:31 out.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4E3" w:rsidRDefault="00A104E3">
      <w:r>
        <w:separator/>
      </w:r>
    </w:p>
  </w:endnote>
  <w:endnote w:type="continuationSeparator" w:id="0">
    <w:p w:rsidR="00A104E3" w:rsidRDefault="00A10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4E3" w:rsidRDefault="00A104E3">
      <w:r>
        <w:separator/>
      </w:r>
    </w:p>
  </w:footnote>
  <w:footnote w:type="continuationSeparator" w:id="0">
    <w:p w:rsidR="00A104E3" w:rsidRDefault="00A104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4E3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E8F719-5CC2-41FB-A30F-DA591B2EB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8071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3097</cp:revision>
  <cp:lastPrinted>2018-12-13T13:35:00Z</cp:lastPrinted>
  <dcterms:created xsi:type="dcterms:W3CDTF">2016-03-08T23:34:00Z</dcterms:created>
  <dcterms:modified xsi:type="dcterms:W3CDTF">2022-10-31T16:50:00Z</dcterms:modified>
</cp:coreProperties>
</file>