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C25FB6" w:rsidRPr="00C25FB6" w:rsidRDefault="00C25FB6" w:rsidP="00C25FB6">
      <w:pPr>
        <w:ind w:right="-99"/>
        <w:jc w:val="both"/>
        <w:rPr>
          <w:sz w:val="32"/>
          <w:szCs w:val="32"/>
        </w:rPr>
      </w:pPr>
      <w:r w:rsidRPr="00C25FB6">
        <w:rPr>
          <w:sz w:val="32"/>
          <w:szCs w:val="32"/>
        </w:rPr>
        <w:t>PACIENTE: Denise Ramos Henriques da Silva</w:t>
      </w:r>
    </w:p>
    <w:p w:rsidR="00C25FB6" w:rsidRPr="00C25FB6" w:rsidRDefault="00C25FB6" w:rsidP="00C25FB6">
      <w:pPr>
        <w:ind w:right="-99"/>
        <w:jc w:val="both"/>
        <w:rPr>
          <w:sz w:val="32"/>
          <w:szCs w:val="32"/>
        </w:rPr>
      </w:pPr>
      <w:r w:rsidRPr="00C25FB6">
        <w:rPr>
          <w:sz w:val="32"/>
          <w:szCs w:val="32"/>
        </w:rPr>
        <w:t xml:space="preserve">IDADE: 41 anos SEXO: F                  </w:t>
      </w:r>
    </w:p>
    <w:p w:rsidR="00535D90" w:rsidRDefault="00C25FB6" w:rsidP="00C25FB6">
      <w:pPr>
        <w:ind w:right="-99"/>
        <w:jc w:val="both"/>
        <w:rPr>
          <w:sz w:val="32"/>
          <w:szCs w:val="32"/>
        </w:rPr>
      </w:pPr>
      <w:r w:rsidRPr="00C25FB6">
        <w:rPr>
          <w:sz w:val="32"/>
          <w:szCs w:val="32"/>
        </w:rPr>
        <w:t>DATA DO EXAME:28 out.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70B" w:rsidRDefault="003E570B">
      <w:r>
        <w:separator/>
      </w:r>
    </w:p>
  </w:endnote>
  <w:endnote w:type="continuationSeparator" w:id="0">
    <w:p w:rsidR="003E570B" w:rsidRDefault="003E57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E570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70B" w:rsidRDefault="003E570B">
      <w:r>
        <w:separator/>
      </w:r>
    </w:p>
  </w:footnote>
  <w:footnote w:type="continuationSeparator" w:id="0">
    <w:p w:rsidR="003E570B" w:rsidRDefault="003E57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B00B1"/>
    <w:rsid w:val="004B31A2"/>
    <w:rsid w:val="004B3FBD"/>
    <w:rsid w:val="004B446A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6681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630</cp:revision>
  <cp:lastPrinted>1998-02-03T19:29:00Z</cp:lastPrinted>
  <dcterms:created xsi:type="dcterms:W3CDTF">2017-04-28T17:10:00Z</dcterms:created>
  <dcterms:modified xsi:type="dcterms:W3CDTF">2022-10-28T19:54:00Z</dcterms:modified>
</cp:coreProperties>
</file>