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E20ED" w:rsidRPr="008E20ED">
        <w:rPr>
          <w:sz w:val="22"/>
        </w:rPr>
        <w:t>Denise Ramos Henriques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A3BFE">
        <w:rPr>
          <w:sz w:val="22"/>
        </w:rPr>
        <w:t>4</w:t>
      </w:r>
      <w:r w:rsidR="008E20ED">
        <w:rPr>
          <w:sz w:val="22"/>
        </w:rPr>
        <w:t>1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E20ED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</w:t>
      </w:r>
      <w:r w:rsidR="008A578D">
        <w:rPr>
          <w:sz w:val="22"/>
        </w:rPr>
        <w:t>8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E20ED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A578D">
        <w:rPr>
          <w:noProof/>
          <w:sz w:val="24"/>
        </w:rPr>
        <w:t>28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C5B" w:rsidRDefault="000B1C5B">
      <w:r>
        <w:separator/>
      </w:r>
    </w:p>
  </w:endnote>
  <w:endnote w:type="continuationSeparator" w:id="0">
    <w:p w:rsidR="000B1C5B" w:rsidRDefault="000B1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B1C5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C5B" w:rsidRDefault="000B1C5B">
      <w:r>
        <w:separator/>
      </w:r>
    </w:p>
  </w:footnote>
  <w:footnote w:type="continuationSeparator" w:id="0">
    <w:p w:rsidR="000B1C5B" w:rsidRDefault="000B1C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C5B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52828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4496</cp:revision>
  <cp:lastPrinted>2022-03-24T14:28:00Z</cp:lastPrinted>
  <dcterms:created xsi:type="dcterms:W3CDTF">2016-03-08T22:06:00Z</dcterms:created>
  <dcterms:modified xsi:type="dcterms:W3CDTF">2022-10-28T19:53:00Z</dcterms:modified>
</cp:coreProperties>
</file>