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Nome :  </w:t>
      </w:r>
      <w:r w:rsidRPr="005F536B">
        <w:rPr>
          <w:sz w:val="22"/>
        </w:rPr>
        <w:tab/>
      </w:r>
      <w:r w:rsidR="00FA3BFE" w:rsidRPr="00FA3BFE">
        <w:rPr>
          <w:sz w:val="22"/>
        </w:rPr>
        <w:t>Marcia Silva de Abreu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Idade :  </w:t>
      </w:r>
      <w:r w:rsidRPr="005F536B">
        <w:rPr>
          <w:sz w:val="22"/>
        </w:rPr>
        <w:tab/>
      </w:r>
      <w:r w:rsidR="00FA3BFE">
        <w:rPr>
          <w:sz w:val="22"/>
        </w:rPr>
        <w:t>45</w:t>
      </w:r>
      <w:r w:rsidR="007B048B">
        <w:rPr>
          <w:sz w:val="22"/>
        </w:rPr>
        <w:t xml:space="preserve"> </w:t>
      </w:r>
      <w:r w:rsidRPr="005F536B">
        <w:rPr>
          <w:sz w:val="22"/>
        </w:rPr>
        <w:t>anos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Indicação            </w:t>
      </w:r>
      <w:r w:rsidR="00FA3BFE">
        <w:rPr>
          <w:sz w:val="22"/>
        </w:rPr>
        <w:t>Controle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Data:                   </w:t>
      </w:r>
      <w:r w:rsidR="003A7F8C">
        <w:rPr>
          <w:sz w:val="22"/>
        </w:rPr>
        <w:t>2</w:t>
      </w:r>
      <w:r w:rsidR="008A578D">
        <w:rPr>
          <w:sz w:val="22"/>
        </w:rPr>
        <w:t>8</w:t>
      </w:r>
      <w:r w:rsidR="00AD2D5C">
        <w:rPr>
          <w:sz w:val="22"/>
        </w:rPr>
        <w:t xml:space="preserve"> out. 22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Medico:     </w:t>
      </w:r>
      <w:r w:rsidR="00DE5D18">
        <w:rPr>
          <w:sz w:val="22"/>
        </w:rPr>
        <w:t xml:space="preserve">         Dr.</w:t>
      </w:r>
      <w:r w:rsidR="007336FF">
        <w:rPr>
          <w:sz w:val="22"/>
        </w:rPr>
        <w:t>Claudio Oppenheimer</w:t>
      </w:r>
    </w:p>
    <w:p w:rsidR="00FE7587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Terapêutica :</w:t>
      </w:r>
      <w:r w:rsidRPr="005F536B">
        <w:rPr>
          <w:sz w:val="22"/>
        </w:rPr>
        <w:tab/>
      </w:r>
      <w:r w:rsidR="00FA3BFE">
        <w:rPr>
          <w:sz w:val="22"/>
        </w:rPr>
        <w:t>Keppra</w:t>
      </w:r>
      <w:bookmarkStart w:id="0" w:name="_GoBack"/>
      <w:bookmarkEnd w:id="0"/>
    </w:p>
    <w:p w:rsidR="00631C1C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Lateralidade :</w:t>
      </w:r>
      <w:r w:rsidRPr="005F536B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DF2968">
        <w:t>10.7</w:t>
      </w:r>
      <w:r w:rsidR="00185D9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315E48">
        <w:t>36.2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8A578D">
        <w:rPr>
          <w:noProof/>
          <w:sz w:val="24"/>
        </w:rPr>
        <w:t>28 de outubro de 2022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65625" w:rsidRDefault="00165625">
      <w:r>
        <w:separator/>
      </w:r>
    </w:p>
  </w:endnote>
  <w:endnote w:type="continuationSeparator" w:id="0">
    <w:p w:rsidR="00165625" w:rsidRDefault="0016562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165625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65625" w:rsidRDefault="00165625">
      <w:r>
        <w:separator/>
      </w:r>
    </w:p>
  </w:footnote>
  <w:footnote w:type="continuationSeparator" w:id="0">
    <w:p w:rsidR="00165625" w:rsidRDefault="0016562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3A9"/>
    <w:rsid w:val="000014A6"/>
    <w:rsid w:val="00001C28"/>
    <w:rsid w:val="00001DEB"/>
    <w:rsid w:val="000020C3"/>
    <w:rsid w:val="00002AD4"/>
    <w:rsid w:val="000031BA"/>
    <w:rsid w:val="000031CB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0AD0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E5D"/>
    <w:rsid w:val="00045415"/>
    <w:rsid w:val="0004581A"/>
    <w:rsid w:val="00045C2A"/>
    <w:rsid w:val="00045ECB"/>
    <w:rsid w:val="000463F5"/>
    <w:rsid w:val="00046F0F"/>
    <w:rsid w:val="00047344"/>
    <w:rsid w:val="00047E57"/>
    <w:rsid w:val="0005128C"/>
    <w:rsid w:val="000517A1"/>
    <w:rsid w:val="000517D1"/>
    <w:rsid w:val="00051D55"/>
    <w:rsid w:val="00052327"/>
    <w:rsid w:val="00052686"/>
    <w:rsid w:val="00052B26"/>
    <w:rsid w:val="000549AA"/>
    <w:rsid w:val="00054EB8"/>
    <w:rsid w:val="00055B23"/>
    <w:rsid w:val="00056A7C"/>
    <w:rsid w:val="000578EE"/>
    <w:rsid w:val="000578F0"/>
    <w:rsid w:val="00057960"/>
    <w:rsid w:val="00060E5E"/>
    <w:rsid w:val="000613CD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025"/>
    <w:rsid w:val="0006714D"/>
    <w:rsid w:val="000677DA"/>
    <w:rsid w:val="000679EC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417"/>
    <w:rsid w:val="000744E7"/>
    <w:rsid w:val="00074CA4"/>
    <w:rsid w:val="00075192"/>
    <w:rsid w:val="00076035"/>
    <w:rsid w:val="00076055"/>
    <w:rsid w:val="0007649D"/>
    <w:rsid w:val="000771E6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2A3"/>
    <w:rsid w:val="000861AF"/>
    <w:rsid w:val="0008799A"/>
    <w:rsid w:val="00087D6F"/>
    <w:rsid w:val="00091229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5E"/>
    <w:rsid w:val="000A116E"/>
    <w:rsid w:val="000A2C74"/>
    <w:rsid w:val="000A2FFF"/>
    <w:rsid w:val="000A301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167D"/>
    <w:rsid w:val="000B1838"/>
    <w:rsid w:val="000B1DF9"/>
    <w:rsid w:val="000B25C0"/>
    <w:rsid w:val="000B260E"/>
    <w:rsid w:val="000B28A2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164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03F"/>
    <w:rsid w:val="000C213E"/>
    <w:rsid w:val="000C2574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0BEA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B47"/>
    <w:rsid w:val="000E6BC7"/>
    <w:rsid w:val="000E7133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690"/>
    <w:rsid w:val="00100893"/>
    <w:rsid w:val="00100FCC"/>
    <w:rsid w:val="00102288"/>
    <w:rsid w:val="001023B9"/>
    <w:rsid w:val="0010241C"/>
    <w:rsid w:val="00102C7F"/>
    <w:rsid w:val="00102DB4"/>
    <w:rsid w:val="00102E2E"/>
    <w:rsid w:val="001033DE"/>
    <w:rsid w:val="00103866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58DB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3D0A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6BE"/>
    <w:rsid w:val="0014595D"/>
    <w:rsid w:val="00145B63"/>
    <w:rsid w:val="001463B5"/>
    <w:rsid w:val="00146884"/>
    <w:rsid w:val="0014743D"/>
    <w:rsid w:val="00147797"/>
    <w:rsid w:val="00147C80"/>
    <w:rsid w:val="00147D0F"/>
    <w:rsid w:val="00150471"/>
    <w:rsid w:val="00150819"/>
    <w:rsid w:val="00150D05"/>
    <w:rsid w:val="00151115"/>
    <w:rsid w:val="0015154D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7C5"/>
    <w:rsid w:val="00156AFA"/>
    <w:rsid w:val="00157453"/>
    <w:rsid w:val="001617BA"/>
    <w:rsid w:val="00161A14"/>
    <w:rsid w:val="00161BC1"/>
    <w:rsid w:val="001623B1"/>
    <w:rsid w:val="00164A17"/>
    <w:rsid w:val="00164C3D"/>
    <w:rsid w:val="00164FEE"/>
    <w:rsid w:val="001650C0"/>
    <w:rsid w:val="00165625"/>
    <w:rsid w:val="00165BE0"/>
    <w:rsid w:val="00166288"/>
    <w:rsid w:val="00166572"/>
    <w:rsid w:val="00166BA8"/>
    <w:rsid w:val="00166CED"/>
    <w:rsid w:val="00166EE5"/>
    <w:rsid w:val="0016715E"/>
    <w:rsid w:val="00167273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194A"/>
    <w:rsid w:val="00181BED"/>
    <w:rsid w:val="00181C36"/>
    <w:rsid w:val="00181EF7"/>
    <w:rsid w:val="00181F5F"/>
    <w:rsid w:val="00182494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5D93"/>
    <w:rsid w:val="0018616C"/>
    <w:rsid w:val="00186CEF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6E"/>
    <w:rsid w:val="0019336F"/>
    <w:rsid w:val="00193749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802"/>
    <w:rsid w:val="001979B0"/>
    <w:rsid w:val="00197B2D"/>
    <w:rsid w:val="00197C73"/>
    <w:rsid w:val="001A0ACC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0D3D"/>
    <w:rsid w:val="001B11E0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43A3"/>
    <w:rsid w:val="001C4479"/>
    <w:rsid w:val="001C453B"/>
    <w:rsid w:val="001C48EA"/>
    <w:rsid w:val="001C4C0C"/>
    <w:rsid w:val="001C4D98"/>
    <w:rsid w:val="001C4F92"/>
    <w:rsid w:val="001C6220"/>
    <w:rsid w:val="001C6309"/>
    <w:rsid w:val="001C74A7"/>
    <w:rsid w:val="001C7822"/>
    <w:rsid w:val="001C7B67"/>
    <w:rsid w:val="001D029F"/>
    <w:rsid w:val="001D105A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304"/>
    <w:rsid w:val="001E07A1"/>
    <w:rsid w:val="001E0900"/>
    <w:rsid w:val="001E0A22"/>
    <w:rsid w:val="001E1886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AD1"/>
    <w:rsid w:val="001E6B7D"/>
    <w:rsid w:val="001E6CD8"/>
    <w:rsid w:val="001E6D96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1E9D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30571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3DC"/>
    <w:rsid w:val="002377B5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3734"/>
    <w:rsid w:val="0024429E"/>
    <w:rsid w:val="00245251"/>
    <w:rsid w:val="00245A71"/>
    <w:rsid w:val="0024715F"/>
    <w:rsid w:val="00247943"/>
    <w:rsid w:val="00247BEB"/>
    <w:rsid w:val="002506C7"/>
    <w:rsid w:val="0025089E"/>
    <w:rsid w:val="00250AB9"/>
    <w:rsid w:val="00250EE5"/>
    <w:rsid w:val="0025131F"/>
    <w:rsid w:val="0025137C"/>
    <w:rsid w:val="00251E11"/>
    <w:rsid w:val="002525C5"/>
    <w:rsid w:val="0025268E"/>
    <w:rsid w:val="00252CCA"/>
    <w:rsid w:val="002530BE"/>
    <w:rsid w:val="0025371C"/>
    <w:rsid w:val="00254349"/>
    <w:rsid w:val="00254ADF"/>
    <w:rsid w:val="00254D0C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52B3"/>
    <w:rsid w:val="00275AE2"/>
    <w:rsid w:val="00275C58"/>
    <w:rsid w:val="00275D22"/>
    <w:rsid w:val="00276217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39F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25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D8F"/>
    <w:rsid w:val="002D6FCB"/>
    <w:rsid w:val="002D77B4"/>
    <w:rsid w:val="002D7A13"/>
    <w:rsid w:val="002E032F"/>
    <w:rsid w:val="002E035E"/>
    <w:rsid w:val="002E0BFA"/>
    <w:rsid w:val="002E1919"/>
    <w:rsid w:val="002E1E6C"/>
    <w:rsid w:val="002E33FD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6F88"/>
    <w:rsid w:val="002E76F9"/>
    <w:rsid w:val="002E7760"/>
    <w:rsid w:val="002F056A"/>
    <w:rsid w:val="002F0867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7C5"/>
    <w:rsid w:val="003108D4"/>
    <w:rsid w:val="00310A74"/>
    <w:rsid w:val="00310B12"/>
    <w:rsid w:val="0031144E"/>
    <w:rsid w:val="00311C13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8"/>
    <w:rsid w:val="00315E4B"/>
    <w:rsid w:val="003166EC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06F"/>
    <w:rsid w:val="003225F0"/>
    <w:rsid w:val="00322C98"/>
    <w:rsid w:val="003239C6"/>
    <w:rsid w:val="003244FE"/>
    <w:rsid w:val="00324B18"/>
    <w:rsid w:val="00324D11"/>
    <w:rsid w:val="003251A4"/>
    <w:rsid w:val="0032527D"/>
    <w:rsid w:val="00326DDE"/>
    <w:rsid w:val="003270DE"/>
    <w:rsid w:val="003271E5"/>
    <w:rsid w:val="00327579"/>
    <w:rsid w:val="003277F1"/>
    <w:rsid w:val="00327A01"/>
    <w:rsid w:val="00327C4B"/>
    <w:rsid w:val="003300D0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FA5"/>
    <w:rsid w:val="003355F9"/>
    <w:rsid w:val="00335995"/>
    <w:rsid w:val="00335F26"/>
    <w:rsid w:val="003361D4"/>
    <w:rsid w:val="0033624A"/>
    <w:rsid w:val="0033785A"/>
    <w:rsid w:val="00337A99"/>
    <w:rsid w:val="0034026F"/>
    <w:rsid w:val="00340972"/>
    <w:rsid w:val="00340993"/>
    <w:rsid w:val="00340C28"/>
    <w:rsid w:val="00340EF6"/>
    <w:rsid w:val="00341933"/>
    <w:rsid w:val="00341D17"/>
    <w:rsid w:val="00341E05"/>
    <w:rsid w:val="003439BA"/>
    <w:rsid w:val="0034425A"/>
    <w:rsid w:val="00344521"/>
    <w:rsid w:val="00345281"/>
    <w:rsid w:val="00345499"/>
    <w:rsid w:val="0034564D"/>
    <w:rsid w:val="00346356"/>
    <w:rsid w:val="00346D3A"/>
    <w:rsid w:val="00346E0B"/>
    <w:rsid w:val="0035080B"/>
    <w:rsid w:val="00350E2F"/>
    <w:rsid w:val="0035138A"/>
    <w:rsid w:val="003517E0"/>
    <w:rsid w:val="00351BD4"/>
    <w:rsid w:val="00351EFD"/>
    <w:rsid w:val="003522F4"/>
    <w:rsid w:val="003535AB"/>
    <w:rsid w:val="00353BC5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74"/>
    <w:rsid w:val="00363FA1"/>
    <w:rsid w:val="00364609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3D4"/>
    <w:rsid w:val="003A442B"/>
    <w:rsid w:val="003A51D3"/>
    <w:rsid w:val="003A6389"/>
    <w:rsid w:val="003A6478"/>
    <w:rsid w:val="003A6FF2"/>
    <w:rsid w:val="003A731C"/>
    <w:rsid w:val="003A7499"/>
    <w:rsid w:val="003A7DE8"/>
    <w:rsid w:val="003A7F8C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1E49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77A4"/>
    <w:rsid w:val="003D7AAB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7EC"/>
    <w:rsid w:val="003E2864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5DBB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9A8"/>
    <w:rsid w:val="003F1AB4"/>
    <w:rsid w:val="003F1FDC"/>
    <w:rsid w:val="003F2479"/>
    <w:rsid w:val="003F2E7C"/>
    <w:rsid w:val="003F31EC"/>
    <w:rsid w:val="003F3627"/>
    <w:rsid w:val="003F3C02"/>
    <w:rsid w:val="003F3CCB"/>
    <w:rsid w:val="003F42C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400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DA6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458B"/>
    <w:rsid w:val="00415024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691"/>
    <w:rsid w:val="004249D0"/>
    <w:rsid w:val="00424DCF"/>
    <w:rsid w:val="00425221"/>
    <w:rsid w:val="00426325"/>
    <w:rsid w:val="004268B4"/>
    <w:rsid w:val="00426B8C"/>
    <w:rsid w:val="00427203"/>
    <w:rsid w:val="0042734D"/>
    <w:rsid w:val="00427A04"/>
    <w:rsid w:val="00427C22"/>
    <w:rsid w:val="00430177"/>
    <w:rsid w:val="004301E7"/>
    <w:rsid w:val="004309A0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376D"/>
    <w:rsid w:val="004538A7"/>
    <w:rsid w:val="004538F9"/>
    <w:rsid w:val="004543FA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2CAA"/>
    <w:rsid w:val="0046350C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833"/>
    <w:rsid w:val="00472B6C"/>
    <w:rsid w:val="004732AB"/>
    <w:rsid w:val="004733AF"/>
    <w:rsid w:val="00473F8F"/>
    <w:rsid w:val="0047516B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2B9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B062B"/>
    <w:rsid w:val="004B0F91"/>
    <w:rsid w:val="004B176C"/>
    <w:rsid w:val="004B1AD7"/>
    <w:rsid w:val="004B1BB7"/>
    <w:rsid w:val="004B27E7"/>
    <w:rsid w:val="004B2CE8"/>
    <w:rsid w:val="004B2F87"/>
    <w:rsid w:val="004B3A67"/>
    <w:rsid w:val="004B4647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773"/>
    <w:rsid w:val="004C61F2"/>
    <w:rsid w:val="004C6617"/>
    <w:rsid w:val="004C671A"/>
    <w:rsid w:val="004C6819"/>
    <w:rsid w:val="004C69D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276"/>
    <w:rsid w:val="004E3639"/>
    <w:rsid w:val="004E3E7B"/>
    <w:rsid w:val="004E4398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6A"/>
    <w:rsid w:val="004F7B7A"/>
    <w:rsid w:val="005001FA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1F8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58F"/>
    <w:rsid w:val="00511630"/>
    <w:rsid w:val="00511711"/>
    <w:rsid w:val="00511C47"/>
    <w:rsid w:val="00512048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7A8"/>
    <w:rsid w:val="00540A9E"/>
    <w:rsid w:val="00540E7D"/>
    <w:rsid w:val="0054103E"/>
    <w:rsid w:val="0054107A"/>
    <w:rsid w:val="005415C7"/>
    <w:rsid w:val="00541612"/>
    <w:rsid w:val="00541BFC"/>
    <w:rsid w:val="005426F3"/>
    <w:rsid w:val="0054285E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CE3"/>
    <w:rsid w:val="005470DE"/>
    <w:rsid w:val="0054792A"/>
    <w:rsid w:val="00547AA6"/>
    <w:rsid w:val="005507BD"/>
    <w:rsid w:val="00550F1B"/>
    <w:rsid w:val="0055115A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6FC"/>
    <w:rsid w:val="00563C79"/>
    <w:rsid w:val="00564176"/>
    <w:rsid w:val="00564825"/>
    <w:rsid w:val="00564AD8"/>
    <w:rsid w:val="005654BE"/>
    <w:rsid w:val="005657A2"/>
    <w:rsid w:val="00566A48"/>
    <w:rsid w:val="00566E5A"/>
    <w:rsid w:val="005679AF"/>
    <w:rsid w:val="00570392"/>
    <w:rsid w:val="00570E72"/>
    <w:rsid w:val="00570F6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B9F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F31"/>
    <w:rsid w:val="005866FC"/>
    <w:rsid w:val="0058738F"/>
    <w:rsid w:val="00587720"/>
    <w:rsid w:val="00587915"/>
    <w:rsid w:val="00587B64"/>
    <w:rsid w:val="00587E16"/>
    <w:rsid w:val="00590502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4B61"/>
    <w:rsid w:val="005A54D4"/>
    <w:rsid w:val="005A5D29"/>
    <w:rsid w:val="005A6975"/>
    <w:rsid w:val="005A75D6"/>
    <w:rsid w:val="005B001F"/>
    <w:rsid w:val="005B14E4"/>
    <w:rsid w:val="005B1BD2"/>
    <w:rsid w:val="005B24CD"/>
    <w:rsid w:val="005B28CA"/>
    <w:rsid w:val="005B2A33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454"/>
    <w:rsid w:val="005D0CA2"/>
    <w:rsid w:val="005D1078"/>
    <w:rsid w:val="005D1A86"/>
    <w:rsid w:val="005D204B"/>
    <w:rsid w:val="005D21AE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6A8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24D4"/>
    <w:rsid w:val="005F28D5"/>
    <w:rsid w:val="005F310D"/>
    <w:rsid w:val="005F365C"/>
    <w:rsid w:val="005F36F5"/>
    <w:rsid w:val="005F3A7B"/>
    <w:rsid w:val="005F3FC8"/>
    <w:rsid w:val="005F4001"/>
    <w:rsid w:val="005F4007"/>
    <w:rsid w:val="005F4B2E"/>
    <w:rsid w:val="005F4E98"/>
    <w:rsid w:val="005F4FB4"/>
    <w:rsid w:val="005F536B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5C47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57C"/>
    <w:rsid w:val="00621E4A"/>
    <w:rsid w:val="00621ECC"/>
    <w:rsid w:val="00622BFC"/>
    <w:rsid w:val="00622E50"/>
    <w:rsid w:val="00623382"/>
    <w:rsid w:val="00623480"/>
    <w:rsid w:val="006238F5"/>
    <w:rsid w:val="00623995"/>
    <w:rsid w:val="00624070"/>
    <w:rsid w:val="00625036"/>
    <w:rsid w:val="00625062"/>
    <w:rsid w:val="006253BB"/>
    <w:rsid w:val="006254CC"/>
    <w:rsid w:val="006258C0"/>
    <w:rsid w:val="00625F0C"/>
    <w:rsid w:val="00626381"/>
    <w:rsid w:val="006267AB"/>
    <w:rsid w:val="006276C6"/>
    <w:rsid w:val="00627C81"/>
    <w:rsid w:val="00627E5A"/>
    <w:rsid w:val="006304A5"/>
    <w:rsid w:val="0063076A"/>
    <w:rsid w:val="00630B19"/>
    <w:rsid w:val="00631165"/>
    <w:rsid w:val="00631217"/>
    <w:rsid w:val="00631684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4AD5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645"/>
    <w:rsid w:val="0064159D"/>
    <w:rsid w:val="006417CF"/>
    <w:rsid w:val="006418D6"/>
    <w:rsid w:val="00641B91"/>
    <w:rsid w:val="00641FBF"/>
    <w:rsid w:val="0064202D"/>
    <w:rsid w:val="006427B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B64"/>
    <w:rsid w:val="006479E5"/>
    <w:rsid w:val="00647B60"/>
    <w:rsid w:val="00647DFE"/>
    <w:rsid w:val="00650231"/>
    <w:rsid w:val="00650AE7"/>
    <w:rsid w:val="00651F2C"/>
    <w:rsid w:val="00652516"/>
    <w:rsid w:val="00652C3A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645D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B30"/>
    <w:rsid w:val="00691D05"/>
    <w:rsid w:val="00691D37"/>
    <w:rsid w:val="00691EAF"/>
    <w:rsid w:val="0069259A"/>
    <w:rsid w:val="00692A9E"/>
    <w:rsid w:val="0069366F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4498"/>
    <w:rsid w:val="006D59F1"/>
    <w:rsid w:val="006D5B43"/>
    <w:rsid w:val="006D71F4"/>
    <w:rsid w:val="006D7E0E"/>
    <w:rsid w:val="006E0008"/>
    <w:rsid w:val="006E214E"/>
    <w:rsid w:val="006E22B1"/>
    <w:rsid w:val="006E2D5B"/>
    <w:rsid w:val="006E30AA"/>
    <w:rsid w:val="006E36B4"/>
    <w:rsid w:val="006E3A48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41ED"/>
    <w:rsid w:val="007043EA"/>
    <w:rsid w:val="0070455B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97"/>
    <w:rsid w:val="007220B4"/>
    <w:rsid w:val="0072210B"/>
    <w:rsid w:val="007223D4"/>
    <w:rsid w:val="00722C67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2AEE"/>
    <w:rsid w:val="00732E22"/>
    <w:rsid w:val="007333DF"/>
    <w:rsid w:val="007335EC"/>
    <w:rsid w:val="00733614"/>
    <w:rsid w:val="007336FF"/>
    <w:rsid w:val="00733700"/>
    <w:rsid w:val="00733E80"/>
    <w:rsid w:val="00734135"/>
    <w:rsid w:val="007346B7"/>
    <w:rsid w:val="00734B58"/>
    <w:rsid w:val="00735053"/>
    <w:rsid w:val="00735442"/>
    <w:rsid w:val="00735725"/>
    <w:rsid w:val="00735CED"/>
    <w:rsid w:val="00735E96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B4A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0C8"/>
    <w:rsid w:val="00754693"/>
    <w:rsid w:val="007546D1"/>
    <w:rsid w:val="007549E5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515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6DF3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DD8"/>
    <w:rsid w:val="007840CD"/>
    <w:rsid w:val="00784CAC"/>
    <w:rsid w:val="00785088"/>
    <w:rsid w:val="00785B92"/>
    <w:rsid w:val="00785D23"/>
    <w:rsid w:val="0078646C"/>
    <w:rsid w:val="0078674E"/>
    <w:rsid w:val="007874FF"/>
    <w:rsid w:val="007876E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4040"/>
    <w:rsid w:val="007A5C72"/>
    <w:rsid w:val="007A6AAA"/>
    <w:rsid w:val="007A6D63"/>
    <w:rsid w:val="007A71DE"/>
    <w:rsid w:val="007A7AFF"/>
    <w:rsid w:val="007B0091"/>
    <w:rsid w:val="007B048B"/>
    <w:rsid w:val="007B0D8F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5CE4"/>
    <w:rsid w:val="007D63B6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719"/>
    <w:rsid w:val="008079F0"/>
    <w:rsid w:val="00807F27"/>
    <w:rsid w:val="00807F46"/>
    <w:rsid w:val="0081007D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D74"/>
    <w:rsid w:val="00820559"/>
    <w:rsid w:val="00820576"/>
    <w:rsid w:val="008205B7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120"/>
    <w:rsid w:val="0083245A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C6C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58C"/>
    <w:rsid w:val="00846607"/>
    <w:rsid w:val="00846730"/>
    <w:rsid w:val="008467A3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78B"/>
    <w:rsid w:val="00877A6F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0B"/>
    <w:rsid w:val="00895C35"/>
    <w:rsid w:val="00895E16"/>
    <w:rsid w:val="00896102"/>
    <w:rsid w:val="0089613E"/>
    <w:rsid w:val="00896420"/>
    <w:rsid w:val="00896621"/>
    <w:rsid w:val="00896A10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3EE6"/>
    <w:rsid w:val="008A4316"/>
    <w:rsid w:val="008A478A"/>
    <w:rsid w:val="008A578D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5AFF"/>
    <w:rsid w:val="008B691C"/>
    <w:rsid w:val="008B6A26"/>
    <w:rsid w:val="008B6C2A"/>
    <w:rsid w:val="008B6C98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02A"/>
    <w:rsid w:val="008C561E"/>
    <w:rsid w:val="008C5656"/>
    <w:rsid w:val="008C586D"/>
    <w:rsid w:val="008C5B24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06E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65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94D"/>
    <w:rsid w:val="008E7C92"/>
    <w:rsid w:val="008E7FA3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900096"/>
    <w:rsid w:val="009004BD"/>
    <w:rsid w:val="009009B6"/>
    <w:rsid w:val="009009E4"/>
    <w:rsid w:val="00900B7C"/>
    <w:rsid w:val="00901E34"/>
    <w:rsid w:val="0090249D"/>
    <w:rsid w:val="00902738"/>
    <w:rsid w:val="00902E27"/>
    <w:rsid w:val="00902F03"/>
    <w:rsid w:val="00903A4A"/>
    <w:rsid w:val="00903FAF"/>
    <w:rsid w:val="0090482F"/>
    <w:rsid w:val="009051DF"/>
    <w:rsid w:val="00905412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11F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8CE"/>
    <w:rsid w:val="00922CCB"/>
    <w:rsid w:val="00922D02"/>
    <w:rsid w:val="00923B78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8DE"/>
    <w:rsid w:val="00926F0E"/>
    <w:rsid w:val="00927FCD"/>
    <w:rsid w:val="009302F3"/>
    <w:rsid w:val="00930E92"/>
    <w:rsid w:val="0093285A"/>
    <w:rsid w:val="00933531"/>
    <w:rsid w:val="009338C0"/>
    <w:rsid w:val="00933FFC"/>
    <w:rsid w:val="009345D8"/>
    <w:rsid w:val="00934B73"/>
    <w:rsid w:val="00934BD8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6E"/>
    <w:rsid w:val="009375D1"/>
    <w:rsid w:val="00940878"/>
    <w:rsid w:val="00940AE3"/>
    <w:rsid w:val="00941634"/>
    <w:rsid w:val="0094174B"/>
    <w:rsid w:val="0094194E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1EC"/>
    <w:rsid w:val="00961433"/>
    <w:rsid w:val="009614F7"/>
    <w:rsid w:val="009619D7"/>
    <w:rsid w:val="00961C31"/>
    <w:rsid w:val="009622F8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779"/>
    <w:rsid w:val="00974C7C"/>
    <w:rsid w:val="00974CB3"/>
    <w:rsid w:val="00974CB7"/>
    <w:rsid w:val="009755E8"/>
    <w:rsid w:val="009760F0"/>
    <w:rsid w:val="009768E6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D45"/>
    <w:rsid w:val="009C7150"/>
    <w:rsid w:val="009D07B2"/>
    <w:rsid w:val="009D181C"/>
    <w:rsid w:val="009D1C9A"/>
    <w:rsid w:val="009D2067"/>
    <w:rsid w:val="009D21DD"/>
    <w:rsid w:val="009D2F30"/>
    <w:rsid w:val="009D30A6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6999"/>
    <w:rsid w:val="009D78DC"/>
    <w:rsid w:val="009E08E2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E27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340"/>
    <w:rsid w:val="00A01AB6"/>
    <w:rsid w:val="00A01E58"/>
    <w:rsid w:val="00A020B1"/>
    <w:rsid w:val="00A02407"/>
    <w:rsid w:val="00A02AD2"/>
    <w:rsid w:val="00A02CE0"/>
    <w:rsid w:val="00A02CFD"/>
    <w:rsid w:val="00A0300B"/>
    <w:rsid w:val="00A03800"/>
    <w:rsid w:val="00A0459A"/>
    <w:rsid w:val="00A0482D"/>
    <w:rsid w:val="00A04D1D"/>
    <w:rsid w:val="00A04D72"/>
    <w:rsid w:val="00A04F5C"/>
    <w:rsid w:val="00A0576D"/>
    <w:rsid w:val="00A0642C"/>
    <w:rsid w:val="00A06566"/>
    <w:rsid w:val="00A06FCE"/>
    <w:rsid w:val="00A0717B"/>
    <w:rsid w:val="00A07B92"/>
    <w:rsid w:val="00A07E0D"/>
    <w:rsid w:val="00A1022B"/>
    <w:rsid w:val="00A10268"/>
    <w:rsid w:val="00A10296"/>
    <w:rsid w:val="00A1076D"/>
    <w:rsid w:val="00A109FB"/>
    <w:rsid w:val="00A10A9E"/>
    <w:rsid w:val="00A10B37"/>
    <w:rsid w:val="00A116A5"/>
    <w:rsid w:val="00A13004"/>
    <w:rsid w:val="00A1391A"/>
    <w:rsid w:val="00A13EFF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B9B"/>
    <w:rsid w:val="00A2374C"/>
    <w:rsid w:val="00A2397B"/>
    <w:rsid w:val="00A23C8D"/>
    <w:rsid w:val="00A248E5"/>
    <w:rsid w:val="00A25324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42DE"/>
    <w:rsid w:val="00A3471D"/>
    <w:rsid w:val="00A3548C"/>
    <w:rsid w:val="00A35645"/>
    <w:rsid w:val="00A356B9"/>
    <w:rsid w:val="00A359F6"/>
    <w:rsid w:val="00A35CE9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5A0"/>
    <w:rsid w:val="00A43C13"/>
    <w:rsid w:val="00A44130"/>
    <w:rsid w:val="00A4464A"/>
    <w:rsid w:val="00A44B5D"/>
    <w:rsid w:val="00A44DAB"/>
    <w:rsid w:val="00A44F51"/>
    <w:rsid w:val="00A45026"/>
    <w:rsid w:val="00A45279"/>
    <w:rsid w:val="00A45ED0"/>
    <w:rsid w:val="00A45FAC"/>
    <w:rsid w:val="00A4630D"/>
    <w:rsid w:val="00A4678D"/>
    <w:rsid w:val="00A469BB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D7A"/>
    <w:rsid w:val="00A70486"/>
    <w:rsid w:val="00A706C0"/>
    <w:rsid w:val="00A70C1A"/>
    <w:rsid w:val="00A7108B"/>
    <w:rsid w:val="00A71E24"/>
    <w:rsid w:val="00A721F0"/>
    <w:rsid w:val="00A7325C"/>
    <w:rsid w:val="00A73BBF"/>
    <w:rsid w:val="00A73E4C"/>
    <w:rsid w:val="00A7422D"/>
    <w:rsid w:val="00A74625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4131"/>
    <w:rsid w:val="00A94C4D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2DF0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4F5"/>
    <w:rsid w:val="00AB58F7"/>
    <w:rsid w:val="00AB5A67"/>
    <w:rsid w:val="00AB5D19"/>
    <w:rsid w:val="00AB5D27"/>
    <w:rsid w:val="00AB608C"/>
    <w:rsid w:val="00AB60E6"/>
    <w:rsid w:val="00AB6D73"/>
    <w:rsid w:val="00AB760C"/>
    <w:rsid w:val="00AB7A77"/>
    <w:rsid w:val="00AB7AFE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AD3"/>
    <w:rsid w:val="00AD11E3"/>
    <w:rsid w:val="00AD133D"/>
    <w:rsid w:val="00AD219D"/>
    <w:rsid w:val="00AD2479"/>
    <w:rsid w:val="00AD2D5C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E060C"/>
    <w:rsid w:val="00AE0623"/>
    <w:rsid w:val="00AE0FE7"/>
    <w:rsid w:val="00AE101F"/>
    <w:rsid w:val="00AE128C"/>
    <w:rsid w:val="00AE1F77"/>
    <w:rsid w:val="00AE2489"/>
    <w:rsid w:val="00AE2497"/>
    <w:rsid w:val="00AE318D"/>
    <w:rsid w:val="00AE3872"/>
    <w:rsid w:val="00AE4717"/>
    <w:rsid w:val="00AE4833"/>
    <w:rsid w:val="00AE4CBC"/>
    <w:rsid w:val="00AE4E20"/>
    <w:rsid w:val="00AE4E73"/>
    <w:rsid w:val="00AE5C25"/>
    <w:rsid w:val="00AE5D29"/>
    <w:rsid w:val="00AE6742"/>
    <w:rsid w:val="00AE7610"/>
    <w:rsid w:val="00AE7BBE"/>
    <w:rsid w:val="00AF073E"/>
    <w:rsid w:val="00AF09D2"/>
    <w:rsid w:val="00AF0CA7"/>
    <w:rsid w:val="00AF0CEF"/>
    <w:rsid w:val="00AF0FCB"/>
    <w:rsid w:val="00AF1154"/>
    <w:rsid w:val="00AF1595"/>
    <w:rsid w:val="00AF1734"/>
    <w:rsid w:val="00AF1EA6"/>
    <w:rsid w:val="00AF264C"/>
    <w:rsid w:val="00AF269B"/>
    <w:rsid w:val="00AF2C33"/>
    <w:rsid w:val="00AF2FD4"/>
    <w:rsid w:val="00AF3291"/>
    <w:rsid w:val="00AF373E"/>
    <w:rsid w:val="00AF3B7B"/>
    <w:rsid w:val="00AF452C"/>
    <w:rsid w:val="00AF48E8"/>
    <w:rsid w:val="00AF54EC"/>
    <w:rsid w:val="00AF562E"/>
    <w:rsid w:val="00AF56FD"/>
    <w:rsid w:val="00AF5A3F"/>
    <w:rsid w:val="00AF5B17"/>
    <w:rsid w:val="00AF5B32"/>
    <w:rsid w:val="00AF5C7C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5B4"/>
    <w:rsid w:val="00B2096E"/>
    <w:rsid w:val="00B20991"/>
    <w:rsid w:val="00B20AA4"/>
    <w:rsid w:val="00B20D9D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7AE"/>
    <w:rsid w:val="00B25ADF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0E49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A6A"/>
    <w:rsid w:val="00B44D26"/>
    <w:rsid w:val="00B450C2"/>
    <w:rsid w:val="00B4598C"/>
    <w:rsid w:val="00B45BBB"/>
    <w:rsid w:val="00B46010"/>
    <w:rsid w:val="00B46414"/>
    <w:rsid w:val="00B46977"/>
    <w:rsid w:val="00B47199"/>
    <w:rsid w:val="00B472A7"/>
    <w:rsid w:val="00B47934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64C"/>
    <w:rsid w:val="00B8098B"/>
    <w:rsid w:val="00B81055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60C9"/>
    <w:rsid w:val="00B963B0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535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517"/>
    <w:rsid w:val="00BD2A27"/>
    <w:rsid w:val="00BD3215"/>
    <w:rsid w:val="00BD3ED6"/>
    <w:rsid w:val="00BD4449"/>
    <w:rsid w:val="00BD4A6F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9C0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E35"/>
    <w:rsid w:val="00C06F2A"/>
    <w:rsid w:val="00C0771A"/>
    <w:rsid w:val="00C07785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5E2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58C5"/>
    <w:rsid w:val="00C26949"/>
    <w:rsid w:val="00C27A44"/>
    <w:rsid w:val="00C30551"/>
    <w:rsid w:val="00C30752"/>
    <w:rsid w:val="00C30AF4"/>
    <w:rsid w:val="00C320A0"/>
    <w:rsid w:val="00C32235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D7"/>
    <w:rsid w:val="00C3635A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534"/>
    <w:rsid w:val="00C6038B"/>
    <w:rsid w:val="00C604DF"/>
    <w:rsid w:val="00C6064D"/>
    <w:rsid w:val="00C6098A"/>
    <w:rsid w:val="00C613C0"/>
    <w:rsid w:val="00C6182E"/>
    <w:rsid w:val="00C623C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B"/>
    <w:rsid w:val="00C660D0"/>
    <w:rsid w:val="00C66200"/>
    <w:rsid w:val="00C66268"/>
    <w:rsid w:val="00C66332"/>
    <w:rsid w:val="00C66B13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78"/>
    <w:rsid w:val="00C76E56"/>
    <w:rsid w:val="00C77972"/>
    <w:rsid w:val="00C779C5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66"/>
    <w:rsid w:val="00C84CF5"/>
    <w:rsid w:val="00C84D9B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A27"/>
    <w:rsid w:val="00C96015"/>
    <w:rsid w:val="00C963A4"/>
    <w:rsid w:val="00C96BEC"/>
    <w:rsid w:val="00C96C96"/>
    <w:rsid w:val="00C97696"/>
    <w:rsid w:val="00CA0068"/>
    <w:rsid w:val="00CA0763"/>
    <w:rsid w:val="00CA09B4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377"/>
    <w:rsid w:val="00CA55E8"/>
    <w:rsid w:val="00CA5CE3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224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0DE"/>
    <w:rsid w:val="00D14143"/>
    <w:rsid w:val="00D14603"/>
    <w:rsid w:val="00D14E14"/>
    <w:rsid w:val="00D1518A"/>
    <w:rsid w:val="00D158E3"/>
    <w:rsid w:val="00D1663F"/>
    <w:rsid w:val="00D16AB5"/>
    <w:rsid w:val="00D16ED9"/>
    <w:rsid w:val="00D17193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419"/>
    <w:rsid w:val="00D255DC"/>
    <w:rsid w:val="00D2573C"/>
    <w:rsid w:val="00D25F70"/>
    <w:rsid w:val="00D260A1"/>
    <w:rsid w:val="00D26765"/>
    <w:rsid w:val="00D267C8"/>
    <w:rsid w:val="00D2681C"/>
    <w:rsid w:val="00D27527"/>
    <w:rsid w:val="00D278B4"/>
    <w:rsid w:val="00D27BC2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7609"/>
    <w:rsid w:val="00D3768E"/>
    <w:rsid w:val="00D37B9D"/>
    <w:rsid w:val="00D37E76"/>
    <w:rsid w:val="00D4065E"/>
    <w:rsid w:val="00D407AF"/>
    <w:rsid w:val="00D40903"/>
    <w:rsid w:val="00D4132D"/>
    <w:rsid w:val="00D41CC6"/>
    <w:rsid w:val="00D42057"/>
    <w:rsid w:val="00D424B1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9CF"/>
    <w:rsid w:val="00D56CF9"/>
    <w:rsid w:val="00D56E4F"/>
    <w:rsid w:val="00D57928"/>
    <w:rsid w:val="00D600F6"/>
    <w:rsid w:val="00D60F2F"/>
    <w:rsid w:val="00D61639"/>
    <w:rsid w:val="00D61B22"/>
    <w:rsid w:val="00D61FEF"/>
    <w:rsid w:val="00D6219A"/>
    <w:rsid w:val="00D62464"/>
    <w:rsid w:val="00D62641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2F70"/>
    <w:rsid w:val="00D93483"/>
    <w:rsid w:val="00D93F2A"/>
    <w:rsid w:val="00D93FC3"/>
    <w:rsid w:val="00D94236"/>
    <w:rsid w:val="00D953AE"/>
    <w:rsid w:val="00D95889"/>
    <w:rsid w:val="00D961B1"/>
    <w:rsid w:val="00D961BE"/>
    <w:rsid w:val="00D96A21"/>
    <w:rsid w:val="00D96E82"/>
    <w:rsid w:val="00D96F22"/>
    <w:rsid w:val="00D971A1"/>
    <w:rsid w:val="00D97366"/>
    <w:rsid w:val="00D978C1"/>
    <w:rsid w:val="00D97C63"/>
    <w:rsid w:val="00DA0967"/>
    <w:rsid w:val="00DA0CF1"/>
    <w:rsid w:val="00DA0EAB"/>
    <w:rsid w:val="00DA14FD"/>
    <w:rsid w:val="00DA1935"/>
    <w:rsid w:val="00DA1E00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3B2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B31"/>
    <w:rsid w:val="00DC0EDF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5BC"/>
    <w:rsid w:val="00DD3638"/>
    <w:rsid w:val="00DD36EA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1AE4"/>
    <w:rsid w:val="00DE277A"/>
    <w:rsid w:val="00DE2B76"/>
    <w:rsid w:val="00DE36C4"/>
    <w:rsid w:val="00DE4B98"/>
    <w:rsid w:val="00DE4D5B"/>
    <w:rsid w:val="00DE507B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968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622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50D"/>
    <w:rsid w:val="00E0674E"/>
    <w:rsid w:val="00E06C75"/>
    <w:rsid w:val="00E077E1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5A7C"/>
    <w:rsid w:val="00E162FC"/>
    <w:rsid w:val="00E16C74"/>
    <w:rsid w:val="00E17093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351"/>
    <w:rsid w:val="00E2756C"/>
    <w:rsid w:val="00E27F6D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931"/>
    <w:rsid w:val="00E409B8"/>
    <w:rsid w:val="00E40D5A"/>
    <w:rsid w:val="00E41082"/>
    <w:rsid w:val="00E41132"/>
    <w:rsid w:val="00E41DD2"/>
    <w:rsid w:val="00E41FB6"/>
    <w:rsid w:val="00E42334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242"/>
    <w:rsid w:val="00E4678A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684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0D6"/>
    <w:rsid w:val="00E6238D"/>
    <w:rsid w:val="00E62CCB"/>
    <w:rsid w:val="00E62F71"/>
    <w:rsid w:val="00E63550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CB9"/>
    <w:rsid w:val="00E67877"/>
    <w:rsid w:val="00E67CBA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4138"/>
    <w:rsid w:val="00E750F0"/>
    <w:rsid w:val="00E7558D"/>
    <w:rsid w:val="00E75CDF"/>
    <w:rsid w:val="00E76507"/>
    <w:rsid w:val="00E76B5B"/>
    <w:rsid w:val="00E76EAA"/>
    <w:rsid w:val="00E775E9"/>
    <w:rsid w:val="00E77E9F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81D"/>
    <w:rsid w:val="00E8440D"/>
    <w:rsid w:val="00E849D0"/>
    <w:rsid w:val="00E84C22"/>
    <w:rsid w:val="00E86122"/>
    <w:rsid w:val="00E86442"/>
    <w:rsid w:val="00E86606"/>
    <w:rsid w:val="00E86E60"/>
    <w:rsid w:val="00E870B0"/>
    <w:rsid w:val="00E91B8D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ED1"/>
    <w:rsid w:val="00EA4C78"/>
    <w:rsid w:val="00EA4D79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972"/>
    <w:rsid w:val="00EB5A53"/>
    <w:rsid w:val="00EB5AE1"/>
    <w:rsid w:val="00EB6C74"/>
    <w:rsid w:val="00EB7780"/>
    <w:rsid w:val="00EC08C7"/>
    <w:rsid w:val="00EC0AE8"/>
    <w:rsid w:val="00EC0C42"/>
    <w:rsid w:val="00EC0C84"/>
    <w:rsid w:val="00EC17D4"/>
    <w:rsid w:val="00EC1D14"/>
    <w:rsid w:val="00EC27EA"/>
    <w:rsid w:val="00EC2DAD"/>
    <w:rsid w:val="00EC308F"/>
    <w:rsid w:val="00EC33BB"/>
    <w:rsid w:val="00EC3594"/>
    <w:rsid w:val="00EC40B0"/>
    <w:rsid w:val="00EC41F2"/>
    <w:rsid w:val="00EC467E"/>
    <w:rsid w:val="00EC4972"/>
    <w:rsid w:val="00EC4A69"/>
    <w:rsid w:val="00EC4E00"/>
    <w:rsid w:val="00EC5886"/>
    <w:rsid w:val="00EC5AF4"/>
    <w:rsid w:val="00EC5B04"/>
    <w:rsid w:val="00EC5B47"/>
    <w:rsid w:val="00EC5BB4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2F77"/>
    <w:rsid w:val="00ED3245"/>
    <w:rsid w:val="00ED3B01"/>
    <w:rsid w:val="00ED3C7A"/>
    <w:rsid w:val="00ED400D"/>
    <w:rsid w:val="00ED4305"/>
    <w:rsid w:val="00ED4CA8"/>
    <w:rsid w:val="00ED4E42"/>
    <w:rsid w:val="00ED5055"/>
    <w:rsid w:val="00ED5140"/>
    <w:rsid w:val="00ED55F0"/>
    <w:rsid w:val="00ED5835"/>
    <w:rsid w:val="00ED6D3D"/>
    <w:rsid w:val="00ED7064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259B"/>
    <w:rsid w:val="00EE3E86"/>
    <w:rsid w:val="00EE4469"/>
    <w:rsid w:val="00EE4759"/>
    <w:rsid w:val="00EE4BCC"/>
    <w:rsid w:val="00EE4CA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2712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F0059A"/>
    <w:rsid w:val="00F00B97"/>
    <w:rsid w:val="00F00BD6"/>
    <w:rsid w:val="00F01464"/>
    <w:rsid w:val="00F02144"/>
    <w:rsid w:val="00F02304"/>
    <w:rsid w:val="00F026E3"/>
    <w:rsid w:val="00F02A39"/>
    <w:rsid w:val="00F0390A"/>
    <w:rsid w:val="00F03918"/>
    <w:rsid w:val="00F03BA4"/>
    <w:rsid w:val="00F03BD7"/>
    <w:rsid w:val="00F03DF2"/>
    <w:rsid w:val="00F04105"/>
    <w:rsid w:val="00F048A9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3272"/>
    <w:rsid w:val="00F13706"/>
    <w:rsid w:val="00F137EC"/>
    <w:rsid w:val="00F1390C"/>
    <w:rsid w:val="00F14404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0B35"/>
    <w:rsid w:val="00F212AE"/>
    <w:rsid w:val="00F2145F"/>
    <w:rsid w:val="00F216C1"/>
    <w:rsid w:val="00F217B8"/>
    <w:rsid w:val="00F21980"/>
    <w:rsid w:val="00F22297"/>
    <w:rsid w:val="00F22A6E"/>
    <w:rsid w:val="00F23606"/>
    <w:rsid w:val="00F239AA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577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153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6CF2"/>
    <w:rsid w:val="00F572D6"/>
    <w:rsid w:val="00F579EC"/>
    <w:rsid w:val="00F57E42"/>
    <w:rsid w:val="00F6097E"/>
    <w:rsid w:val="00F60EE2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4CD"/>
    <w:rsid w:val="00F72BA6"/>
    <w:rsid w:val="00F72F0C"/>
    <w:rsid w:val="00F73873"/>
    <w:rsid w:val="00F73A0F"/>
    <w:rsid w:val="00F73D0E"/>
    <w:rsid w:val="00F73D95"/>
    <w:rsid w:val="00F743A2"/>
    <w:rsid w:val="00F745ED"/>
    <w:rsid w:val="00F745F2"/>
    <w:rsid w:val="00F75040"/>
    <w:rsid w:val="00F758B0"/>
    <w:rsid w:val="00F75C1C"/>
    <w:rsid w:val="00F761B9"/>
    <w:rsid w:val="00F76298"/>
    <w:rsid w:val="00F76B6E"/>
    <w:rsid w:val="00F771EC"/>
    <w:rsid w:val="00F77C3E"/>
    <w:rsid w:val="00F802EA"/>
    <w:rsid w:val="00F80BF1"/>
    <w:rsid w:val="00F80CFC"/>
    <w:rsid w:val="00F80ECE"/>
    <w:rsid w:val="00F81218"/>
    <w:rsid w:val="00F812F8"/>
    <w:rsid w:val="00F8208B"/>
    <w:rsid w:val="00F820D7"/>
    <w:rsid w:val="00F82B58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CCC"/>
    <w:rsid w:val="00F92D2F"/>
    <w:rsid w:val="00F92F09"/>
    <w:rsid w:val="00F93157"/>
    <w:rsid w:val="00F93560"/>
    <w:rsid w:val="00F9444E"/>
    <w:rsid w:val="00F9533E"/>
    <w:rsid w:val="00F954AB"/>
    <w:rsid w:val="00F955E1"/>
    <w:rsid w:val="00F95D97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440"/>
    <w:rsid w:val="00FA1546"/>
    <w:rsid w:val="00FA2365"/>
    <w:rsid w:val="00FA238D"/>
    <w:rsid w:val="00FA2549"/>
    <w:rsid w:val="00FA287E"/>
    <w:rsid w:val="00FA35C9"/>
    <w:rsid w:val="00FA3BFE"/>
    <w:rsid w:val="00FA3E30"/>
    <w:rsid w:val="00FA4300"/>
    <w:rsid w:val="00FA48C8"/>
    <w:rsid w:val="00FA4FF1"/>
    <w:rsid w:val="00FA5E79"/>
    <w:rsid w:val="00FA6E91"/>
    <w:rsid w:val="00FA6F40"/>
    <w:rsid w:val="00FA713A"/>
    <w:rsid w:val="00FA7CC3"/>
    <w:rsid w:val="00FB000C"/>
    <w:rsid w:val="00FB00E0"/>
    <w:rsid w:val="00FB0338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D6C"/>
    <w:rsid w:val="00FC1741"/>
    <w:rsid w:val="00FC2294"/>
    <w:rsid w:val="00FC2589"/>
    <w:rsid w:val="00FC2819"/>
    <w:rsid w:val="00FC285A"/>
    <w:rsid w:val="00FC28B3"/>
    <w:rsid w:val="00FC2A76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C7DC9"/>
    <w:rsid w:val="00FD00BA"/>
    <w:rsid w:val="00FD067E"/>
    <w:rsid w:val="00FD0ADD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7"/>
    <w:rsid w:val="00FE6FD7"/>
    <w:rsid w:val="00FE758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4B6F"/>
    <w:rsid w:val="00FF5119"/>
    <w:rsid w:val="00FF5817"/>
    <w:rsid w:val="00FF59E7"/>
    <w:rsid w:val="00FF6382"/>
    <w:rsid w:val="00FF639F"/>
    <w:rsid w:val="00FF6413"/>
    <w:rsid w:val="00FF6A04"/>
    <w:rsid w:val="00FF6A40"/>
    <w:rsid w:val="00FF700C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52827</TotalTime>
  <Pages>1</Pages>
  <Words>273</Words>
  <Characters>1558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4495</cp:revision>
  <cp:lastPrinted>2022-03-24T14:28:00Z</cp:lastPrinted>
  <dcterms:created xsi:type="dcterms:W3CDTF">2016-03-08T22:06:00Z</dcterms:created>
  <dcterms:modified xsi:type="dcterms:W3CDTF">2022-10-28T17:07:00Z</dcterms:modified>
</cp:coreProperties>
</file>