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A578D" w:rsidRPr="008A578D">
        <w:rPr>
          <w:sz w:val="22"/>
        </w:rPr>
        <w:t>Karla dos Santos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A578D">
        <w:rPr>
          <w:sz w:val="22"/>
        </w:rPr>
        <w:t>52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A578D">
        <w:rPr>
          <w:sz w:val="22"/>
        </w:rPr>
        <w:t>Epilepsia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A578D">
        <w:rPr>
          <w:sz w:val="22"/>
        </w:rPr>
        <w:t>8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A578D">
        <w:rPr>
          <w:sz w:val="22"/>
        </w:rPr>
        <w:t>Depakote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A578D">
        <w:rPr>
          <w:noProof/>
          <w:sz w:val="24"/>
        </w:rPr>
        <w:t>28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579" w:rsidRDefault="005D1579">
      <w:r>
        <w:separator/>
      </w:r>
    </w:p>
  </w:endnote>
  <w:endnote w:type="continuationSeparator" w:id="0">
    <w:p w:rsidR="005D1579" w:rsidRDefault="005D1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157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579" w:rsidRDefault="005D1579">
      <w:r>
        <w:separator/>
      </w:r>
    </w:p>
  </w:footnote>
  <w:footnote w:type="continuationSeparator" w:id="0">
    <w:p w:rsidR="005D1579" w:rsidRDefault="005D15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579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52825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4494</cp:revision>
  <cp:lastPrinted>2022-03-24T14:28:00Z</cp:lastPrinted>
  <dcterms:created xsi:type="dcterms:W3CDTF">2016-03-08T22:06:00Z</dcterms:created>
  <dcterms:modified xsi:type="dcterms:W3CDTF">2022-10-28T16:57:00Z</dcterms:modified>
</cp:coreProperties>
</file>