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F2968" w:rsidRPr="00DF2968">
        <w:rPr>
          <w:sz w:val="22"/>
        </w:rPr>
        <w:t>Jose Roberto Siqueira Junior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F2968">
        <w:rPr>
          <w:sz w:val="22"/>
        </w:rPr>
        <w:t>25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C502A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3A7F8C">
        <w:rPr>
          <w:sz w:val="22"/>
        </w:rPr>
        <w:t>2</w:t>
      </w:r>
      <w:r w:rsidR="008C502A">
        <w:rPr>
          <w:sz w:val="22"/>
        </w:rPr>
        <w:t>5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F2968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C502A">
        <w:rPr>
          <w:noProof/>
          <w:sz w:val="24"/>
        </w:rPr>
        <w:t>25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D0C" w:rsidRDefault="00254D0C">
      <w:r>
        <w:separator/>
      </w:r>
    </w:p>
  </w:endnote>
  <w:endnote w:type="continuationSeparator" w:id="0">
    <w:p w:rsidR="00254D0C" w:rsidRDefault="00254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54D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D0C" w:rsidRDefault="00254D0C">
      <w:r>
        <w:separator/>
      </w:r>
    </w:p>
  </w:footnote>
  <w:footnote w:type="continuationSeparator" w:id="0">
    <w:p w:rsidR="00254D0C" w:rsidRDefault="00254D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52824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4492</cp:revision>
  <cp:lastPrinted>2022-03-24T14:28:00Z</cp:lastPrinted>
  <dcterms:created xsi:type="dcterms:W3CDTF">2016-03-08T22:06:00Z</dcterms:created>
  <dcterms:modified xsi:type="dcterms:W3CDTF">2022-10-25T21:11:00Z</dcterms:modified>
</cp:coreProperties>
</file>