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715D6" w:rsidRPr="00D715D6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>PACIENTE: Gabriel Custodio de Castro Peixoto</w:t>
      </w:r>
    </w:p>
    <w:p w:rsidR="00D715D6" w:rsidRPr="00D715D6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 xml:space="preserve">IDADE: 16 anos SEXO: M                  </w:t>
      </w:r>
    </w:p>
    <w:p w:rsidR="0018552E" w:rsidRDefault="00D715D6" w:rsidP="00D715D6">
      <w:pPr>
        <w:ind w:right="-1141"/>
        <w:jc w:val="both"/>
        <w:rPr>
          <w:noProof/>
          <w:sz w:val="32"/>
        </w:rPr>
      </w:pPr>
      <w:r w:rsidRPr="00D715D6">
        <w:rPr>
          <w:noProof/>
          <w:sz w:val="32"/>
        </w:rPr>
        <w:t>DATA DO EXAME:24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8C6" w:rsidRDefault="00B528C6">
      <w:r>
        <w:separator/>
      </w:r>
    </w:p>
  </w:endnote>
  <w:endnote w:type="continuationSeparator" w:id="0">
    <w:p w:rsidR="00B528C6" w:rsidRDefault="00B52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8C6" w:rsidRDefault="00B528C6">
      <w:r>
        <w:separator/>
      </w:r>
    </w:p>
  </w:footnote>
  <w:footnote w:type="continuationSeparator" w:id="0">
    <w:p w:rsidR="00B528C6" w:rsidRDefault="00B528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62AA23-4389-4CF0-AD46-27FE54B41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27448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1569</cp:revision>
  <cp:lastPrinted>1998-02-03T19:29:00Z</cp:lastPrinted>
  <dcterms:created xsi:type="dcterms:W3CDTF">2016-03-08T21:48:00Z</dcterms:created>
  <dcterms:modified xsi:type="dcterms:W3CDTF">2022-10-24T23:26:00Z</dcterms:modified>
</cp:coreProperties>
</file>