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E0BEA" w:rsidRPr="000E0BEA">
        <w:rPr>
          <w:sz w:val="22"/>
        </w:rPr>
        <w:t>Elias Brito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E0BEA">
        <w:rPr>
          <w:sz w:val="22"/>
        </w:rPr>
        <w:t>26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E0BEA">
        <w:rPr>
          <w:sz w:val="22"/>
        </w:rPr>
        <w:t>Cefaleia</w:t>
      </w:r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24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E0BEA">
        <w:rPr>
          <w:sz w:val="22"/>
        </w:rPr>
        <w:t>Zetron/Reconter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15E48">
        <w:t>12.7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7F8C">
        <w:rPr>
          <w:noProof/>
          <w:sz w:val="24"/>
        </w:rPr>
        <w:t>24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88B" w:rsidRDefault="0000788B">
      <w:r>
        <w:separator/>
      </w:r>
    </w:p>
  </w:endnote>
  <w:endnote w:type="continuationSeparator" w:id="0">
    <w:p w:rsidR="0000788B" w:rsidRDefault="00007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788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88B" w:rsidRDefault="0000788B">
      <w:r>
        <w:separator/>
      </w:r>
    </w:p>
  </w:footnote>
  <w:footnote w:type="continuationSeparator" w:id="0">
    <w:p w:rsidR="0000788B" w:rsidRDefault="000078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0788B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52823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4489</cp:revision>
  <cp:lastPrinted>2022-03-24T14:28:00Z</cp:lastPrinted>
  <dcterms:created xsi:type="dcterms:W3CDTF">2016-03-08T22:06:00Z</dcterms:created>
  <dcterms:modified xsi:type="dcterms:W3CDTF">2022-10-24T23:14:00Z</dcterms:modified>
</cp:coreProperties>
</file>