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D606E" w:rsidRPr="008D606E">
        <w:rPr>
          <w:sz w:val="22"/>
        </w:rPr>
        <w:t>Thiago Filardi Ferreira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D606E">
        <w:rPr>
          <w:sz w:val="22"/>
        </w:rPr>
        <w:t>39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D606E">
        <w:rPr>
          <w:sz w:val="22"/>
        </w:rPr>
        <w:t>Tontura</w:t>
      </w:r>
      <w:bookmarkStart w:id="0" w:name="_GoBack"/>
      <w:bookmarkEnd w:id="0"/>
      <w:r w:rsidR="00D62641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A7F8C">
        <w:rPr>
          <w:sz w:val="22"/>
        </w:rPr>
        <w:t>24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96C9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15E48">
        <w:t>12.7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A7F8C">
        <w:rPr>
          <w:noProof/>
          <w:sz w:val="24"/>
        </w:rPr>
        <w:t>24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A52" w:rsidRDefault="00805A52">
      <w:r>
        <w:separator/>
      </w:r>
    </w:p>
  </w:endnote>
  <w:endnote w:type="continuationSeparator" w:id="0">
    <w:p w:rsidR="00805A52" w:rsidRDefault="00805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05A5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A52" w:rsidRDefault="00805A52">
      <w:r>
        <w:separator/>
      </w:r>
    </w:p>
  </w:footnote>
  <w:footnote w:type="continuationSeparator" w:id="0">
    <w:p w:rsidR="00805A52" w:rsidRDefault="00805A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52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52822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4488</cp:revision>
  <cp:lastPrinted>2022-03-24T14:28:00Z</cp:lastPrinted>
  <dcterms:created xsi:type="dcterms:W3CDTF">2016-03-08T22:06:00Z</dcterms:created>
  <dcterms:modified xsi:type="dcterms:W3CDTF">2022-10-24T22:58:00Z</dcterms:modified>
</cp:coreProperties>
</file>