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364F3" w:rsidRPr="00E364F3" w:rsidRDefault="00E364F3" w:rsidP="00E364F3">
      <w:pPr>
        <w:ind w:right="-1141"/>
        <w:jc w:val="both"/>
        <w:rPr>
          <w:noProof/>
          <w:sz w:val="32"/>
        </w:rPr>
      </w:pPr>
      <w:r w:rsidRPr="00E364F3">
        <w:rPr>
          <w:noProof/>
          <w:sz w:val="32"/>
        </w:rPr>
        <w:t>PACIENTE: Leticia Estefanni  Rodrigues Machado</w:t>
      </w:r>
    </w:p>
    <w:p w:rsidR="00E364F3" w:rsidRPr="00E364F3" w:rsidRDefault="00E364F3" w:rsidP="00E364F3">
      <w:pPr>
        <w:ind w:right="-1141"/>
        <w:jc w:val="both"/>
        <w:rPr>
          <w:noProof/>
          <w:sz w:val="32"/>
        </w:rPr>
      </w:pPr>
      <w:r w:rsidRPr="00E364F3">
        <w:rPr>
          <w:noProof/>
          <w:sz w:val="32"/>
        </w:rPr>
        <w:t xml:space="preserve">IDADE: 23 anos SEXO: F                  </w:t>
      </w:r>
    </w:p>
    <w:p w:rsidR="0018552E" w:rsidRDefault="00E364F3" w:rsidP="00E364F3">
      <w:pPr>
        <w:ind w:right="-1141"/>
        <w:jc w:val="both"/>
        <w:rPr>
          <w:noProof/>
          <w:sz w:val="32"/>
        </w:rPr>
      </w:pPr>
      <w:r w:rsidRPr="00E364F3">
        <w:rPr>
          <w:noProof/>
          <w:sz w:val="32"/>
        </w:rPr>
        <w:t>DATA DO EXAME:21 out.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B0B" w:rsidRDefault="00715B0B">
      <w:r>
        <w:separator/>
      </w:r>
    </w:p>
  </w:endnote>
  <w:endnote w:type="continuationSeparator" w:id="0">
    <w:p w:rsidR="00715B0B" w:rsidRDefault="00715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B0B" w:rsidRDefault="00715B0B">
      <w:r>
        <w:separator/>
      </w:r>
    </w:p>
  </w:footnote>
  <w:footnote w:type="continuationSeparator" w:id="0">
    <w:p w:rsidR="00715B0B" w:rsidRDefault="00715B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B02D2-86FC-4844-8F22-2DFE61977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27438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1567</cp:revision>
  <cp:lastPrinted>1998-02-03T19:29:00Z</cp:lastPrinted>
  <dcterms:created xsi:type="dcterms:W3CDTF">2016-03-08T21:48:00Z</dcterms:created>
  <dcterms:modified xsi:type="dcterms:W3CDTF">2022-10-21T22:45:00Z</dcterms:modified>
</cp:coreProperties>
</file>