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B1A89" w:rsidRPr="002B1A89" w:rsidRDefault="002B1A89" w:rsidP="002B1A89">
      <w:pPr>
        <w:rPr>
          <w:sz w:val="32"/>
        </w:rPr>
      </w:pPr>
      <w:r w:rsidRPr="002B1A89">
        <w:rPr>
          <w:sz w:val="32"/>
        </w:rPr>
        <w:t>PACIENTE: Leticia Estefanni  Rodrigues Machado</w:t>
      </w:r>
    </w:p>
    <w:p w:rsidR="002B1A89" w:rsidRPr="002B1A89" w:rsidRDefault="002B1A89" w:rsidP="002B1A89">
      <w:pPr>
        <w:rPr>
          <w:sz w:val="32"/>
        </w:rPr>
      </w:pPr>
      <w:r w:rsidRPr="002B1A89">
        <w:rPr>
          <w:sz w:val="32"/>
        </w:rPr>
        <w:t xml:space="preserve">IDADE: 23 anos SEXO: F                  </w:t>
      </w:r>
    </w:p>
    <w:p w:rsidR="000D278F" w:rsidRDefault="002B1A89" w:rsidP="002B1A89">
      <w:pPr>
        <w:rPr>
          <w:sz w:val="32"/>
        </w:rPr>
      </w:pPr>
      <w:r w:rsidRPr="002B1A89">
        <w:rPr>
          <w:sz w:val="32"/>
        </w:rPr>
        <w:t>DATA DO EXAME:21 out.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3BAA" w:rsidRDefault="00283BAA">
      <w:r>
        <w:separator/>
      </w:r>
    </w:p>
  </w:endnote>
  <w:endnote w:type="continuationSeparator" w:id="0">
    <w:p w:rsidR="00283BAA" w:rsidRDefault="00283B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3BAA" w:rsidRDefault="00283BAA">
      <w:r>
        <w:separator/>
      </w:r>
    </w:p>
  </w:footnote>
  <w:footnote w:type="continuationSeparator" w:id="0">
    <w:p w:rsidR="00283BAA" w:rsidRDefault="00283B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29461</TotalTime>
  <Pages>1</Pages>
  <Words>96</Words>
  <Characters>551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4399</cp:revision>
  <cp:lastPrinted>2022-08-31T15:28:00Z</cp:lastPrinted>
  <dcterms:created xsi:type="dcterms:W3CDTF">2016-03-08T22:17:00Z</dcterms:created>
  <dcterms:modified xsi:type="dcterms:W3CDTF">2022-10-21T22:45:00Z</dcterms:modified>
</cp:coreProperties>
</file>