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D3638" w:rsidRPr="00DD3638">
        <w:rPr>
          <w:sz w:val="22"/>
        </w:rPr>
        <w:t>Giovanna Brizola Caselli Pinto Costa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D3638">
        <w:rPr>
          <w:sz w:val="22"/>
        </w:rPr>
        <w:t>19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DD3638">
        <w:rPr>
          <w:sz w:val="22"/>
        </w:rPr>
        <w:t>TDAH</w:t>
      </w:r>
      <w:bookmarkStart w:id="0" w:name="_GoBack"/>
      <w:bookmarkEnd w:id="0"/>
      <w:r w:rsidR="00D62641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C96C96">
        <w:rPr>
          <w:sz w:val="22"/>
        </w:rPr>
        <w:t>2</w:t>
      </w:r>
      <w:r w:rsidR="001B11E0">
        <w:rPr>
          <w:sz w:val="22"/>
        </w:rPr>
        <w:t>1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96C9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92D2F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92D2F">
        <w:t>21.9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D3638">
        <w:rPr>
          <w:noProof/>
          <w:sz w:val="24"/>
        </w:rPr>
        <w:t>21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7EF" w:rsidRDefault="00D157EF">
      <w:r>
        <w:separator/>
      </w:r>
    </w:p>
  </w:endnote>
  <w:endnote w:type="continuationSeparator" w:id="0">
    <w:p w:rsidR="00D157EF" w:rsidRDefault="00D15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157E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7EF" w:rsidRDefault="00D157EF">
      <w:r>
        <w:separator/>
      </w:r>
    </w:p>
  </w:footnote>
  <w:footnote w:type="continuationSeparator" w:id="0">
    <w:p w:rsidR="00D157EF" w:rsidRDefault="00D157E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7EF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52818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4484</cp:revision>
  <cp:lastPrinted>2022-03-24T14:28:00Z</cp:lastPrinted>
  <dcterms:created xsi:type="dcterms:W3CDTF">2016-03-08T22:06:00Z</dcterms:created>
  <dcterms:modified xsi:type="dcterms:W3CDTF">2022-10-21T18:45:00Z</dcterms:modified>
</cp:coreProperties>
</file>