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96C96" w:rsidRPr="00C96C96">
        <w:rPr>
          <w:sz w:val="22"/>
        </w:rPr>
        <w:t>Elvira Nogueira Brito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96C96">
        <w:rPr>
          <w:sz w:val="22"/>
        </w:rPr>
        <w:t>61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96C96">
        <w:rPr>
          <w:sz w:val="22"/>
        </w:rPr>
        <w:t>Check up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96C96">
        <w:rPr>
          <w:sz w:val="22"/>
        </w:rPr>
        <w:t>20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6C96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2D2F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92D2F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6C96">
        <w:rPr>
          <w:noProof/>
          <w:sz w:val="24"/>
        </w:rPr>
        <w:t>20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AE4" w:rsidRDefault="00DE1AE4">
      <w:r>
        <w:separator/>
      </w:r>
    </w:p>
  </w:endnote>
  <w:endnote w:type="continuationSeparator" w:id="0">
    <w:p w:rsidR="00DE1AE4" w:rsidRDefault="00DE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E1AE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AE4" w:rsidRDefault="00DE1AE4">
      <w:r>
        <w:separator/>
      </w:r>
    </w:p>
  </w:footnote>
  <w:footnote w:type="continuationSeparator" w:id="0">
    <w:p w:rsidR="00DE1AE4" w:rsidRDefault="00DE1A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52815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4482</cp:revision>
  <cp:lastPrinted>2022-03-24T14:28:00Z</cp:lastPrinted>
  <dcterms:created xsi:type="dcterms:W3CDTF">2016-03-08T22:06:00Z</dcterms:created>
  <dcterms:modified xsi:type="dcterms:W3CDTF">2022-10-20T19:36:00Z</dcterms:modified>
</cp:coreProperties>
</file>