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67CBA" w:rsidRPr="00E67CBA">
        <w:rPr>
          <w:sz w:val="22"/>
        </w:rPr>
        <w:t>Jose Furtado da Silveira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67CBA">
        <w:rPr>
          <w:sz w:val="22"/>
        </w:rPr>
        <w:t>83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67CBA">
        <w:rPr>
          <w:sz w:val="22"/>
        </w:rPr>
        <w:t>DCL</w:t>
      </w:r>
      <w:bookmarkStart w:id="0" w:name="_GoBack"/>
      <w:bookmarkEnd w:id="0"/>
      <w:r w:rsidR="00D62641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3756E">
        <w:rPr>
          <w:sz w:val="22"/>
        </w:rPr>
        <w:t>1</w:t>
      </w:r>
      <w:r w:rsidR="00D62641">
        <w:rPr>
          <w:sz w:val="22"/>
        </w:rPr>
        <w:t>7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E7587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E6F88">
        <w:t>11.7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E6F88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62641">
        <w:rPr>
          <w:noProof/>
          <w:sz w:val="24"/>
        </w:rPr>
        <w:t>17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8DB" w:rsidRDefault="001158DB">
      <w:r>
        <w:separator/>
      </w:r>
    </w:p>
  </w:endnote>
  <w:endnote w:type="continuationSeparator" w:id="0">
    <w:p w:rsidR="001158DB" w:rsidRDefault="00115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158D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8DB" w:rsidRDefault="001158DB">
      <w:r>
        <w:separator/>
      </w:r>
    </w:p>
  </w:footnote>
  <w:footnote w:type="continuationSeparator" w:id="0">
    <w:p w:rsidR="001158DB" w:rsidRDefault="001158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52811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4478</cp:revision>
  <cp:lastPrinted>2022-03-24T14:28:00Z</cp:lastPrinted>
  <dcterms:created xsi:type="dcterms:W3CDTF">2016-03-08T22:06:00Z</dcterms:created>
  <dcterms:modified xsi:type="dcterms:W3CDTF">2022-10-17T14:42:00Z</dcterms:modified>
</cp:coreProperties>
</file>