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56CF2" w:rsidRPr="00F56CF2">
        <w:rPr>
          <w:sz w:val="22"/>
        </w:rPr>
        <w:t>Sandra Mara Medeiros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56CF2">
        <w:rPr>
          <w:sz w:val="22"/>
        </w:rPr>
        <w:t>66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6F88">
        <w:rPr>
          <w:sz w:val="22"/>
        </w:rPr>
        <w:t>Cefaleia</w:t>
      </w:r>
      <w:r w:rsidR="00F56CF2">
        <w:rPr>
          <w:sz w:val="22"/>
        </w:rPr>
        <w:t>/TCE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2E6F88">
        <w:rPr>
          <w:sz w:val="22"/>
        </w:rPr>
        <w:t>3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E6F88">
        <w:t>11.7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E6F88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E6F88">
        <w:rPr>
          <w:noProof/>
          <w:sz w:val="24"/>
        </w:rPr>
        <w:t>13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276" w:rsidRDefault="004E3276">
      <w:r>
        <w:separator/>
      </w:r>
    </w:p>
  </w:endnote>
  <w:endnote w:type="continuationSeparator" w:id="0">
    <w:p w:rsidR="004E3276" w:rsidRDefault="004E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E327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276" w:rsidRDefault="004E3276">
      <w:r>
        <w:separator/>
      </w:r>
    </w:p>
  </w:footnote>
  <w:footnote w:type="continuationSeparator" w:id="0">
    <w:p w:rsidR="004E3276" w:rsidRDefault="004E32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52809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4475</cp:revision>
  <cp:lastPrinted>2022-03-24T14:28:00Z</cp:lastPrinted>
  <dcterms:created xsi:type="dcterms:W3CDTF">2016-03-08T22:06:00Z</dcterms:created>
  <dcterms:modified xsi:type="dcterms:W3CDTF">2022-10-13T21:06:00Z</dcterms:modified>
</cp:coreProperties>
</file>