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013A9" w:rsidRPr="000013A9">
        <w:rPr>
          <w:sz w:val="22"/>
        </w:rPr>
        <w:t>Claudia Fernandes Porto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013A9">
        <w:rPr>
          <w:sz w:val="22"/>
        </w:rPr>
        <w:t>6</w:t>
      </w:r>
      <w:r w:rsidR="00F82B58">
        <w:rPr>
          <w:sz w:val="22"/>
        </w:rPr>
        <w:t>2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013A9">
        <w:rPr>
          <w:sz w:val="22"/>
        </w:rPr>
        <w:t>Tremor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F82B58">
        <w:rPr>
          <w:sz w:val="22"/>
        </w:rPr>
        <w:t>7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013A9">
        <w:rPr>
          <w:sz w:val="22"/>
        </w:rPr>
        <w:t>Donaren/Lamitor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82B58">
        <w:rPr>
          <w:noProof/>
          <w:sz w:val="24"/>
        </w:rPr>
        <w:t>7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6EA" w:rsidRDefault="00DD36EA">
      <w:r>
        <w:separator/>
      </w:r>
    </w:p>
  </w:endnote>
  <w:endnote w:type="continuationSeparator" w:id="0">
    <w:p w:rsidR="00DD36EA" w:rsidRDefault="00DD3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D36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6EA" w:rsidRDefault="00DD36EA">
      <w:r>
        <w:separator/>
      </w:r>
    </w:p>
  </w:footnote>
  <w:footnote w:type="continuationSeparator" w:id="0">
    <w:p w:rsidR="00DD36EA" w:rsidRDefault="00DD36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52552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4468</cp:revision>
  <cp:lastPrinted>2022-03-24T14:28:00Z</cp:lastPrinted>
  <dcterms:created xsi:type="dcterms:W3CDTF">2016-03-08T22:06:00Z</dcterms:created>
  <dcterms:modified xsi:type="dcterms:W3CDTF">2022-10-07T22:39:00Z</dcterms:modified>
</cp:coreProperties>
</file>