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7D0B8C">
        <w:t>ELETRONEUROMIOGRAFIA</w:t>
      </w:r>
      <w:r w:rsidR="00DF47D7">
        <w:t>/PE</w:t>
      </w:r>
      <w:bookmarkStart w:id="0" w:name="_GoBack"/>
      <w:bookmarkEnd w:id="0"/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DF47D7" w:rsidRPr="00DF47D7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>PACIENTE: Claudia Fernandes Porto</w:t>
      </w:r>
      <w:r>
        <w:rPr>
          <w:sz w:val="32"/>
          <w:szCs w:val="32"/>
        </w:rPr>
        <w:t xml:space="preserve">  ID:22543</w:t>
      </w:r>
    </w:p>
    <w:p w:rsidR="00DF47D7" w:rsidRPr="00DF47D7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 xml:space="preserve">IDADE: 62 anos SEXO: F                  </w:t>
      </w:r>
    </w:p>
    <w:p w:rsidR="00456908" w:rsidRDefault="00DF47D7" w:rsidP="00DF47D7">
      <w:pPr>
        <w:rPr>
          <w:sz w:val="32"/>
          <w:szCs w:val="32"/>
        </w:rPr>
      </w:pPr>
      <w:r w:rsidRPr="00DF47D7">
        <w:rPr>
          <w:sz w:val="32"/>
          <w:szCs w:val="32"/>
        </w:rPr>
        <w:t>DATA DO EXAME:7 out. 22</w:t>
      </w:r>
    </w:p>
    <w:p w:rsidR="000D050B" w:rsidRDefault="000D050B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sensitiva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sensitivo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As amplitudes dos potenciais de ação composto motor estão normais nos nervos examinados.</w:t>
      </w:r>
    </w:p>
    <w:p w:rsidR="00AD0324" w:rsidRDefault="00AD0324" w:rsidP="007D0B8C">
      <w:pPr>
        <w:jc w:val="both"/>
        <w:rPr>
          <w:sz w:val="32"/>
        </w:rPr>
      </w:pPr>
      <w:r>
        <w:rPr>
          <w:sz w:val="32"/>
        </w:rPr>
        <w:t>As latencias motoras distais estao normais nos nervos examinados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A onda F, obtida no nervo ulnar</w:t>
      </w:r>
      <w:r w:rsidR="00F46E68">
        <w:rPr>
          <w:sz w:val="32"/>
        </w:rPr>
        <w:t xml:space="preserve"> D e</w:t>
      </w:r>
      <w:r w:rsidR="00FA71CA">
        <w:rPr>
          <w:sz w:val="32"/>
        </w:rPr>
        <w:t xml:space="preserve"> E</w:t>
      </w:r>
      <w:r w:rsidR="00051520">
        <w:rPr>
          <w:sz w:val="32"/>
        </w:rPr>
        <w:t>, es</w:t>
      </w:r>
      <w:r>
        <w:rPr>
          <w:sz w:val="32"/>
        </w:rPr>
        <w:t xml:space="preserve">tá normal </w:t>
      </w:r>
      <w:r w:rsidR="00FA71CA">
        <w:rPr>
          <w:sz w:val="32"/>
        </w:rPr>
        <w:t>.</w:t>
      </w:r>
      <w:r>
        <w:rPr>
          <w:sz w:val="32"/>
        </w:rPr>
        <w:t xml:space="preserve"> </w:t>
      </w:r>
    </w:p>
    <w:p w:rsidR="007D0B8C" w:rsidRDefault="007D0B8C" w:rsidP="007D0B8C">
      <w:pPr>
        <w:jc w:val="both"/>
        <w:rPr>
          <w:sz w:val="32"/>
        </w:rPr>
      </w:pPr>
      <w:r>
        <w:rPr>
          <w:sz w:val="32"/>
        </w:rPr>
        <w:t>Os eletromiogramas</w:t>
      </w:r>
      <w:r w:rsidR="00AD0324">
        <w:rPr>
          <w:sz w:val="32"/>
        </w:rPr>
        <w:t xml:space="preserve"> </w:t>
      </w:r>
      <w:r w:rsidR="00F852DA">
        <w:rPr>
          <w:sz w:val="32"/>
        </w:rPr>
        <w:t>estao normais nos musculos indicados.</w:t>
      </w:r>
    </w:p>
    <w:p w:rsidR="007D0B8C" w:rsidRDefault="007D0B8C" w:rsidP="007D0B8C">
      <w:pPr>
        <w:jc w:val="both"/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9C15EE" w:rsidRDefault="009C15EE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 xml:space="preserve">Eletroneuromiografia </w:t>
      </w:r>
      <w:r w:rsidR="00CE1694">
        <w:rPr>
          <w:sz w:val="32"/>
        </w:rPr>
        <w:t>dentro dos limites normais.</w:t>
      </w:r>
    </w:p>
    <w:p w:rsidR="007917FC" w:rsidRPr="007917FC" w:rsidRDefault="007917FC" w:rsidP="007D0B8C">
      <w:pPr>
        <w:rPr>
          <w:sz w:val="22"/>
          <w:szCs w:val="22"/>
        </w:rPr>
      </w:pPr>
      <w:r w:rsidRPr="007917FC">
        <w:rPr>
          <w:sz w:val="22"/>
          <w:szCs w:val="22"/>
        </w:rPr>
        <w:t>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9D6314" w:rsidRDefault="009D6314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</w:p>
    <w:p w:rsidR="007D0B8C" w:rsidRDefault="00C9775E" w:rsidP="007D0B8C">
      <w:pPr>
        <w:rPr>
          <w:i/>
          <w:sz w:val="32"/>
        </w:rPr>
      </w:pPr>
      <w:r>
        <w:rPr>
          <w:i/>
          <w:sz w:val="32"/>
        </w:rPr>
        <w:t xml:space="preserve">             </w:t>
      </w:r>
      <w:r w:rsidR="00FF3E54">
        <w:rPr>
          <w:i/>
          <w:sz w:val="32"/>
        </w:rPr>
        <w:t xml:space="preserve">                                                         </w:t>
      </w:r>
      <w:r w:rsidR="007D0B8C">
        <w:rPr>
          <w:i/>
          <w:sz w:val="32"/>
        </w:rPr>
        <w:t xml:space="preserve">Dr. Cláudio Oppenheimer                 </w:t>
      </w:r>
    </w:p>
    <w:p w:rsidR="0052744F" w:rsidRPr="00C9775E" w:rsidRDefault="007D0B8C" w:rsidP="007D0B8C">
      <w:pPr>
        <w:ind w:right="-99"/>
        <w:jc w:val="both"/>
        <w:rPr>
          <w:sz w:val="24"/>
          <w:szCs w:val="24"/>
        </w:rPr>
      </w:pPr>
      <w:r>
        <w:rPr>
          <w:i/>
          <w:sz w:val="32"/>
        </w:rPr>
        <w:t xml:space="preserve"> </w:t>
      </w:r>
      <w:r w:rsidR="00C9775E">
        <w:rPr>
          <w:i/>
          <w:sz w:val="32"/>
        </w:rPr>
        <w:t xml:space="preserve">           </w:t>
      </w:r>
      <w:r w:rsidR="00FF3E54">
        <w:rPr>
          <w:i/>
          <w:sz w:val="32"/>
        </w:rPr>
        <w:t xml:space="preserve">                                                         </w:t>
      </w:r>
      <w:r w:rsidR="00C9775E">
        <w:rPr>
          <w:i/>
          <w:sz w:val="32"/>
        </w:rPr>
        <w:t xml:space="preserve"> </w:t>
      </w:r>
      <w:r w:rsidR="00C9775E" w:rsidRPr="00C9775E">
        <w:rPr>
          <w:i/>
          <w:sz w:val="24"/>
          <w:szCs w:val="24"/>
        </w:rPr>
        <w:t>CRMSP:62357</w:t>
      </w:r>
      <w:r w:rsidRPr="00C9775E">
        <w:rPr>
          <w:i/>
          <w:sz w:val="24"/>
          <w:szCs w:val="24"/>
        </w:rPr>
        <w:t xml:space="preserve">     CRM</w:t>
      </w:r>
      <w:r w:rsidR="00C9775E" w:rsidRPr="00C9775E">
        <w:rPr>
          <w:i/>
          <w:sz w:val="24"/>
          <w:szCs w:val="24"/>
        </w:rPr>
        <w:t>DF</w:t>
      </w:r>
      <w:r w:rsidRPr="00C9775E">
        <w:rPr>
          <w:i/>
          <w:sz w:val="24"/>
          <w:szCs w:val="24"/>
        </w:rPr>
        <w:t>:11095</w:t>
      </w:r>
    </w:p>
    <w:sectPr w:rsidR="0052744F" w:rsidRPr="00C9775E" w:rsidSect="00AB206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BDB" w:rsidRDefault="00863BDB">
      <w:r>
        <w:separator/>
      </w:r>
    </w:p>
  </w:endnote>
  <w:endnote w:type="continuationSeparator" w:id="0">
    <w:p w:rsidR="00863BDB" w:rsidRDefault="00863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F2D" w:rsidRDefault="00863BD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F2D" w:rsidRPr="0052028B">
        <w:rPr>
          <w:rStyle w:val="Hyperlink"/>
          <w:b/>
        </w:rPr>
        <w:t>www.neurofis.com.br</w:t>
      </w:r>
    </w:hyperlink>
    <w:r w:rsidR="00A33F2D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BDB" w:rsidRDefault="00863BDB">
      <w:r>
        <w:separator/>
      </w:r>
    </w:p>
  </w:footnote>
  <w:footnote w:type="continuationSeparator" w:id="0">
    <w:p w:rsidR="00863BDB" w:rsidRDefault="00863BD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B88"/>
    <w:rsid w:val="0000186C"/>
    <w:rsid w:val="00001BC3"/>
    <w:rsid w:val="0000336C"/>
    <w:rsid w:val="000039F5"/>
    <w:rsid w:val="00004101"/>
    <w:rsid w:val="00004DB7"/>
    <w:rsid w:val="00010315"/>
    <w:rsid w:val="000108DD"/>
    <w:rsid w:val="00012CD6"/>
    <w:rsid w:val="00013027"/>
    <w:rsid w:val="000138B9"/>
    <w:rsid w:val="000138C5"/>
    <w:rsid w:val="00013E8C"/>
    <w:rsid w:val="000208D1"/>
    <w:rsid w:val="00022CF7"/>
    <w:rsid w:val="00025068"/>
    <w:rsid w:val="00034877"/>
    <w:rsid w:val="00034E9A"/>
    <w:rsid w:val="0003538B"/>
    <w:rsid w:val="00037756"/>
    <w:rsid w:val="00040883"/>
    <w:rsid w:val="00043417"/>
    <w:rsid w:val="000449C8"/>
    <w:rsid w:val="00045655"/>
    <w:rsid w:val="00046B95"/>
    <w:rsid w:val="00051520"/>
    <w:rsid w:val="00051815"/>
    <w:rsid w:val="00052538"/>
    <w:rsid w:val="000651EC"/>
    <w:rsid w:val="00071DA4"/>
    <w:rsid w:val="00071F73"/>
    <w:rsid w:val="0007508D"/>
    <w:rsid w:val="000801BD"/>
    <w:rsid w:val="00081A1E"/>
    <w:rsid w:val="00090238"/>
    <w:rsid w:val="0009036F"/>
    <w:rsid w:val="000910A3"/>
    <w:rsid w:val="000A2948"/>
    <w:rsid w:val="000A4781"/>
    <w:rsid w:val="000A5403"/>
    <w:rsid w:val="000A62CF"/>
    <w:rsid w:val="000A720A"/>
    <w:rsid w:val="000A7D94"/>
    <w:rsid w:val="000B1D84"/>
    <w:rsid w:val="000B1DF5"/>
    <w:rsid w:val="000B251D"/>
    <w:rsid w:val="000B740A"/>
    <w:rsid w:val="000C1542"/>
    <w:rsid w:val="000C1815"/>
    <w:rsid w:val="000C217F"/>
    <w:rsid w:val="000C2E60"/>
    <w:rsid w:val="000C3071"/>
    <w:rsid w:val="000C587A"/>
    <w:rsid w:val="000C69DC"/>
    <w:rsid w:val="000D050B"/>
    <w:rsid w:val="000D3638"/>
    <w:rsid w:val="000D56E1"/>
    <w:rsid w:val="000D7909"/>
    <w:rsid w:val="000E77C3"/>
    <w:rsid w:val="000F0E3B"/>
    <w:rsid w:val="000F2A77"/>
    <w:rsid w:val="000F542E"/>
    <w:rsid w:val="000F63A2"/>
    <w:rsid w:val="000F6A66"/>
    <w:rsid w:val="00102F76"/>
    <w:rsid w:val="00103927"/>
    <w:rsid w:val="00105BFE"/>
    <w:rsid w:val="00110DE8"/>
    <w:rsid w:val="00111449"/>
    <w:rsid w:val="0011155F"/>
    <w:rsid w:val="00114D25"/>
    <w:rsid w:val="0011586D"/>
    <w:rsid w:val="00116E10"/>
    <w:rsid w:val="00120CDC"/>
    <w:rsid w:val="00124514"/>
    <w:rsid w:val="0012758D"/>
    <w:rsid w:val="001316D9"/>
    <w:rsid w:val="001317C4"/>
    <w:rsid w:val="00132C53"/>
    <w:rsid w:val="00133601"/>
    <w:rsid w:val="00134411"/>
    <w:rsid w:val="00134A7D"/>
    <w:rsid w:val="00134C6A"/>
    <w:rsid w:val="00135C38"/>
    <w:rsid w:val="0013782F"/>
    <w:rsid w:val="00144197"/>
    <w:rsid w:val="00144CEA"/>
    <w:rsid w:val="00144F72"/>
    <w:rsid w:val="001461BD"/>
    <w:rsid w:val="00153B54"/>
    <w:rsid w:val="00154C62"/>
    <w:rsid w:val="001600D2"/>
    <w:rsid w:val="0016163C"/>
    <w:rsid w:val="00166B7B"/>
    <w:rsid w:val="001710DF"/>
    <w:rsid w:val="001729F6"/>
    <w:rsid w:val="00172B35"/>
    <w:rsid w:val="00175A31"/>
    <w:rsid w:val="00177414"/>
    <w:rsid w:val="001841DA"/>
    <w:rsid w:val="00186162"/>
    <w:rsid w:val="00186513"/>
    <w:rsid w:val="001869A0"/>
    <w:rsid w:val="00187BFE"/>
    <w:rsid w:val="00190500"/>
    <w:rsid w:val="00190ABE"/>
    <w:rsid w:val="00193B4D"/>
    <w:rsid w:val="00196643"/>
    <w:rsid w:val="001A0DB1"/>
    <w:rsid w:val="001A26FC"/>
    <w:rsid w:val="001A2CEB"/>
    <w:rsid w:val="001A54F3"/>
    <w:rsid w:val="001A726F"/>
    <w:rsid w:val="001B2818"/>
    <w:rsid w:val="001B4EAE"/>
    <w:rsid w:val="001C25D0"/>
    <w:rsid w:val="001C3C25"/>
    <w:rsid w:val="001C4D41"/>
    <w:rsid w:val="001C5AEC"/>
    <w:rsid w:val="001D2225"/>
    <w:rsid w:val="001D32EB"/>
    <w:rsid w:val="001E084C"/>
    <w:rsid w:val="001E661E"/>
    <w:rsid w:val="001F093C"/>
    <w:rsid w:val="001F1D02"/>
    <w:rsid w:val="001F2CEA"/>
    <w:rsid w:val="001F3092"/>
    <w:rsid w:val="001F426E"/>
    <w:rsid w:val="001F4664"/>
    <w:rsid w:val="001F4DB0"/>
    <w:rsid w:val="00203D2A"/>
    <w:rsid w:val="00211C10"/>
    <w:rsid w:val="002121F2"/>
    <w:rsid w:val="00212742"/>
    <w:rsid w:val="00214BC7"/>
    <w:rsid w:val="00216DAA"/>
    <w:rsid w:val="00221AAD"/>
    <w:rsid w:val="0022365F"/>
    <w:rsid w:val="002238BA"/>
    <w:rsid w:val="002259DF"/>
    <w:rsid w:val="002265DB"/>
    <w:rsid w:val="00227909"/>
    <w:rsid w:val="00230BE6"/>
    <w:rsid w:val="00231825"/>
    <w:rsid w:val="00232346"/>
    <w:rsid w:val="0023305A"/>
    <w:rsid w:val="00234573"/>
    <w:rsid w:val="00237493"/>
    <w:rsid w:val="00240BA4"/>
    <w:rsid w:val="002413AB"/>
    <w:rsid w:val="002418C6"/>
    <w:rsid w:val="002451F0"/>
    <w:rsid w:val="00245E6B"/>
    <w:rsid w:val="00246749"/>
    <w:rsid w:val="0024683D"/>
    <w:rsid w:val="00254480"/>
    <w:rsid w:val="00254800"/>
    <w:rsid w:val="002549C7"/>
    <w:rsid w:val="00256211"/>
    <w:rsid w:val="00256CAE"/>
    <w:rsid w:val="002578E4"/>
    <w:rsid w:val="002614DE"/>
    <w:rsid w:val="00262A04"/>
    <w:rsid w:val="002652E2"/>
    <w:rsid w:val="00265B38"/>
    <w:rsid w:val="00277257"/>
    <w:rsid w:val="002828EE"/>
    <w:rsid w:val="00286AE6"/>
    <w:rsid w:val="00290A9C"/>
    <w:rsid w:val="00291A26"/>
    <w:rsid w:val="00291C54"/>
    <w:rsid w:val="00293EA6"/>
    <w:rsid w:val="00296BA6"/>
    <w:rsid w:val="002A284E"/>
    <w:rsid w:val="002A2E1F"/>
    <w:rsid w:val="002A4DDB"/>
    <w:rsid w:val="002B01BE"/>
    <w:rsid w:val="002B3441"/>
    <w:rsid w:val="002B3EAA"/>
    <w:rsid w:val="002B4B36"/>
    <w:rsid w:val="002C4BD3"/>
    <w:rsid w:val="002C5B68"/>
    <w:rsid w:val="002C6E9A"/>
    <w:rsid w:val="002D2377"/>
    <w:rsid w:val="002D2830"/>
    <w:rsid w:val="002D2A45"/>
    <w:rsid w:val="002D3766"/>
    <w:rsid w:val="002D3E72"/>
    <w:rsid w:val="002E0413"/>
    <w:rsid w:val="002E05A3"/>
    <w:rsid w:val="002E13DB"/>
    <w:rsid w:val="002F08AD"/>
    <w:rsid w:val="002F2067"/>
    <w:rsid w:val="002F4AA7"/>
    <w:rsid w:val="002F540F"/>
    <w:rsid w:val="002F541D"/>
    <w:rsid w:val="002F5CE9"/>
    <w:rsid w:val="002F5DAC"/>
    <w:rsid w:val="002F74AB"/>
    <w:rsid w:val="0030187B"/>
    <w:rsid w:val="003035DF"/>
    <w:rsid w:val="00304CC3"/>
    <w:rsid w:val="00306F79"/>
    <w:rsid w:val="003110CE"/>
    <w:rsid w:val="00311B60"/>
    <w:rsid w:val="00311E51"/>
    <w:rsid w:val="00312422"/>
    <w:rsid w:val="00312597"/>
    <w:rsid w:val="0031325F"/>
    <w:rsid w:val="00315401"/>
    <w:rsid w:val="00320248"/>
    <w:rsid w:val="00321207"/>
    <w:rsid w:val="00321CFA"/>
    <w:rsid w:val="00324394"/>
    <w:rsid w:val="00324B8A"/>
    <w:rsid w:val="00325829"/>
    <w:rsid w:val="0033164C"/>
    <w:rsid w:val="003319E2"/>
    <w:rsid w:val="00332B05"/>
    <w:rsid w:val="00335130"/>
    <w:rsid w:val="00336902"/>
    <w:rsid w:val="0034436C"/>
    <w:rsid w:val="00347A6C"/>
    <w:rsid w:val="0035050D"/>
    <w:rsid w:val="003506F3"/>
    <w:rsid w:val="00352736"/>
    <w:rsid w:val="003573C6"/>
    <w:rsid w:val="0036099F"/>
    <w:rsid w:val="0036160E"/>
    <w:rsid w:val="00361BF7"/>
    <w:rsid w:val="00363CFC"/>
    <w:rsid w:val="00364F6B"/>
    <w:rsid w:val="00365B13"/>
    <w:rsid w:val="0036731B"/>
    <w:rsid w:val="0037004D"/>
    <w:rsid w:val="00370878"/>
    <w:rsid w:val="00375CAD"/>
    <w:rsid w:val="00375DE0"/>
    <w:rsid w:val="00380481"/>
    <w:rsid w:val="003829CC"/>
    <w:rsid w:val="00384108"/>
    <w:rsid w:val="00391FA0"/>
    <w:rsid w:val="003934E6"/>
    <w:rsid w:val="00393BC0"/>
    <w:rsid w:val="00394406"/>
    <w:rsid w:val="00394ABA"/>
    <w:rsid w:val="0039604F"/>
    <w:rsid w:val="003A5214"/>
    <w:rsid w:val="003A627A"/>
    <w:rsid w:val="003B1039"/>
    <w:rsid w:val="003B5189"/>
    <w:rsid w:val="003B6B8C"/>
    <w:rsid w:val="003C00C2"/>
    <w:rsid w:val="003C0361"/>
    <w:rsid w:val="003C037F"/>
    <w:rsid w:val="003C6DA9"/>
    <w:rsid w:val="003C6FA9"/>
    <w:rsid w:val="003C78E2"/>
    <w:rsid w:val="003D2411"/>
    <w:rsid w:val="003D4D5A"/>
    <w:rsid w:val="003E0418"/>
    <w:rsid w:val="003E4197"/>
    <w:rsid w:val="003F0A5A"/>
    <w:rsid w:val="003F0F5C"/>
    <w:rsid w:val="003F1384"/>
    <w:rsid w:val="003F1D71"/>
    <w:rsid w:val="003F2671"/>
    <w:rsid w:val="003F5292"/>
    <w:rsid w:val="003F6743"/>
    <w:rsid w:val="003F716B"/>
    <w:rsid w:val="004005EF"/>
    <w:rsid w:val="00400BF7"/>
    <w:rsid w:val="00401503"/>
    <w:rsid w:val="0040287F"/>
    <w:rsid w:val="00402E0C"/>
    <w:rsid w:val="0040356B"/>
    <w:rsid w:val="00405E6E"/>
    <w:rsid w:val="004116E4"/>
    <w:rsid w:val="00414539"/>
    <w:rsid w:val="00414CD8"/>
    <w:rsid w:val="00416876"/>
    <w:rsid w:val="00416D3C"/>
    <w:rsid w:val="00417A79"/>
    <w:rsid w:val="00417ACE"/>
    <w:rsid w:val="00423E5B"/>
    <w:rsid w:val="00423E6F"/>
    <w:rsid w:val="00424AC9"/>
    <w:rsid w:val="00426F1E"/>
    <w:rsid w:val="00427EDC"/>
    <w:rsid w:val="0043063A"/>
    <w:rsid w:val="004317CB"/>
    <w:rsid w:val="00433929"/>
    <w:rsid w:val="004351FE"/>
    <w:rsid w:val="00436EF7"/>
    <w:rsid w:val="004428AE"/>
    <w:rsid w:val="004443F0"/>
    <w:rsid w:val="00445D20"/>
    <w:rsid w:val="0045132E"/>
    <w:rsid w:val="00456908"/>
    <w:rsid w:val="00457C43"/>
    <w:rsid w:val="0046634C"/>
    <w:rsid w:val="0047125C"/>
    <w:rsid w:val="004717A5"/>
    <w:rsid w:val="004733C3"/>
    <w:rsid w:val="004759C4"/>
    <w:rsid w:val="004760FE"/>
    <w:rsid w:val="004763AC"/>
    <w:rsid w:val="004811C3"/>
    <w:rsid w:val="0048357D"/>
    <w:rsid w:val="00484B14"/>
    <w:rsid w:val="00485F02"/>
    <w:rsid w:val="00486B24"/>
    <w:rsid w:val="00491C79"/>
    <w:rsid w:val="00493644"/>
    <w:rsid w:val="00496823"/>
    <w:rsid w:val="004A3348"/>
    <w:rsid w:val="004A46DB"/>
    <w:rsid w:val="004A54E2"/>
    <w:rsid w:val="004B054B"/>
    <w:rsid w:val="004B4F5D"/>
    <w:rsid w:val="004B5CC2"/>
    <w:rsid w:val="004C1782"/>
    <w:rsid w:val="004C5423"/>
    <w:rsid w:val="004D3AD1"/>
    <w:rsid w:val="004D535E"/>
    <w:rsid w:val="004D5915"/>
    <w:rsid w:val="004E01DE"/>
    <w:rsid w:val="004E1413"/>
    <w:rsid w:val="004E19A8"/>
    <w:rsid w:val="004E478C"/>
    <w:rsid w:val="004E5291"/>
    <w:rsid w:val="004F363C"/>
    <w:rsid w:val="004F3B3B"/>
    <w:rsid w:val="004F4A1F"/>
    <w:rsid w:val="004F7FEC"/>
    <w:rsid w:val="00500215"/>
    <w:rsid w:val="005011D4"/>
    <w:rsid w:val="005037EA"/>
    <w:rsid w:val="00503F3F"/>
    <w:rsid w:val="0050602F"/>
    <w:rsid w:val="00507B50"/>
    <w:rsid w:val="005121BC"/>
    <w:rsid w:val="00512B46"/>
    <w:rsid w:val="00513103"/>
    <w:rsid w:val="00513EA0"/>
    <w:rsid w:val="005162A9"/>
    <w:rsid w:val="00516FA4"/>
    <w:rsid w:val="00520F03"/>
    <w:rsid w:val="005214CE"/>
    <w:rsid w:val="0052285F"/>
    <w:rsid w:val="00524098"/>
    <w:rsid w:val="005272C1"/>
    <w:rsid w:val="0052744F"/>
    <w:rsid w:val="00530D36"/>
    <w:rsid w:val="00530E1C"/>
    <w:rsid w:val="005327E9"/>
    <w:rsid w:val="0053350B"/>
    <w:rsid w:val="0053631B"/>
    <w:rsid w:val="00542480"/>
    <w:rsid w:val="005424CD"/>
    <w:rsid w:val="00550BAA"/>
    <w:rsid w:val="00556209"/>
    <w:rsid w:val="00565FF7"/>
    <w:rsid w:val="00566FDA"/>
    <w:rsid w:val="00567203"/>
    <w:rsid w:val="00567F63"/>
    <w:rsid w:val="00572870"/>
    <w:rsid w:val="00572CD8"/>
    <w:rsid w:val="005736C8"/>
    <w:rsid w:val="0057631B"/>
    <w:rsid w:val="005778F3"/>
    <w:rsid w:val="00583A60"/>
    <w:rsid w:val="00587358"/>
    <w:rsid w:val="00587613"/>
    <w:rsid w:val="00592CC0"/>
    <w:rsid w:val="005A04F6"/>
    <w:rsid w:val="005A287F"/>
    <w:rsid w:val="005A3784"/>
    <w:rsid w:val="005A4699"/>
    <w:rsid w:val="005A4EC1"/>
    <w:rsid w:val="005A5DE0"/>
    <w:rsid w:val="005B0904"/>
    <w:rsid w:val="005B2C5C"/>
    <w:rsid w:val="005B36B3"/>
    <w:rsid w:val="005B43C9"/>
    <w:rsid w:val="005B624D"/>
    <w:rsid w:val="005B64C4"/>
    <w:rsid w:val="005C048D"/>
    <w:rsid w:val="005C1CB1"/>
    <w:rsid w:val="005C31E3"/>
    <w:rsid w:val="005C3746"/>
    <w:rsid w:val="005C539E"/>
    <w:rsid w:val="005C5A89"/>
    <w:rsid w:val="005C624F"/>
    <w:rsid w:val="005C7FAE"/>
    <w:rsid w:val="005D075A"/>
    <w:rsid w:val="005D07CB"/>
    <w:rsid w:val="005D0892"/>
    <w:rsid w:val="005D2610"/>
    <w:rsid w:val="005D2FFC"/>
    <w:rsid w:val="005D484E"/>
    <w:rsid w:val="005D5C32"/>
    <w:rsid w:val="005E1954"/>
    <w:rsid w:val="005E26BC"/>
    <w:rsid w:val="005E278F"/>
    <w:rsid w:val="005E2F68"/>
    <w:rsid w:val="005E2FBF"/>
    <w:rsid w:val="005E70C3"/>
    <w:rsid w:val="005F06FD"/>
    <w:rsid w:val="005F081A"/>
    <w:rsid w:val="005F1FE0"/>
    <w:rsid w:val="005F280F"/>
    <w:rsid w:val="005F38E6"/>
    <w:rsid w:val="005F4E0D"/>
    <w:rsid w:val="005F55B2"/>
    <w:rsid w:val="005F7D5E"/>
    <w:rsid w:val="00600A30"/>
    <w:rsid w:val="006027F9"/>
    <w:rsid w:val="00603C5A"/>
    <w:rsid w:val="00606441"/>
    <w:rsid w:val="00607584"/>
    <w:rsid w:val="006106A5"/>
    <w:rsid w:val="00610C86"/>
    <w:rsid w:val="006169DB"/>
    <w:rsid w:val="00616C14"/>
    <w:rsid w:val="006302B4"/>
    <w:rsid w:val="00630738"/>
    <w:rsid w:val="0063084D"/>
    <w:rsid w:val="00631922"/>
    <w:rsid w:val="0063294B"/>
    <w:rsid w:val="006344C7"/>
    <w:rsid w:val="006344E6"/>
    <w:rsid w:val="00634685"/>
    <w:rsid w:val="00635DC1"/>
    <w:rsid w:val="00636F76"/>
    <w:rsid w:val="006447F1"/>
    <w:rsid w:val="00644ABC"/>
    <w:rsid w:val="00645A6A"/>
    <w:rsid w:val="00645F03"/>
    <w:rsid w:val="00646A36"/>
    <w:rsid w:val="006477AB"/>
    <w:rsid w:val="00647B26"/>
    <w:rsid w:val="00650B05"/>
    <w:rsid w:val="00660412"/>
    <w:rsid w:val="00664418"/>
    <w:rsid w:val="00664AA0"/>
    <w:rsid w:val="00665E59"/>
    <w:rsid w:val="006716C9"/>
    <w:rsid w:val="006719E4"/>
    <w:rsid w:val="006720EB"/>
    <w:rsid w:val="00672C5D"/>
    <w:rsid w:val="00673DE2"/>
    <w:rsid w:val="00675D32"/>
    <w:rsid w:val="00676073"/>
    <w:rsid w:val="00676D48"/>
    <w:rsid w:val="006800AB"/>
    <w:rsid w:val="00683A73"/>
    <w:rsid w:val="0069577D"/>
    <w:rsid w:val="006A0C5F"/>
    <w:rsid w:val="006A1BB6"/>
    <w:rsid w:val="006A58C0"/>
    <w:rsid w:val="006B1B76"/>
    <w:rsid w:val="006B4E89"/>
    <w:rsid w:val="006C7700"/>
    <w:rsid w:val="006C7C5E"/>
    <w:rsid w:val="006D19DA"/>
    <w:rsid w:val="006D2E26"/>
    <w:rsid w:val="006D4251"/>
    <w:rsid w:val="006D5A2F"/>
    <w:rsid w:val="006D5E4A"/>
    <w:rsid w:val="006E3F49"/>
    <w:rsid w:val="006E5106"/>
    <w:rsid w:val="006F0B7A"/>
    <w:rsid w:val="006F7EB1"/>
    <w:rsid w:val="00702EA5"/>
    <w:rsid w:val="0070411F"/>
    <w:rsid w:val="00704424"/>
    <w:rsid w:val="00705F14"/>
    <w:rsid w:val="00706A81"/>
    <w:rsid w:val="00710CB5"/>
    <w:rsid w:val="007148F7"/>
    <w:rsid w:val="0072120D"/>
    <w:rsid w:val="00721A14"/>
    <w:rsid w:val="007249B8"/>
    <w:rsid w:val="00724D93"/>
    <w:rsid w:val="007303A2"/>
    <w:rsid w:val="00735570"/>
    <w:rsid w:val="0073698E"/>
    <w:rsid w:val="00741C3C"/>
    <w:rsid w:val="0074228B"/>
    <w:rsid w:val="00745836"/>
    <w:rsid w:val="0074629E"/>
    <w:rsid w:val="00751499"/>
    <w:rsid w:val="007514DC"/>
    <w:rsid w:val="007553F5"/>
    <w:rsid w:val="007569E8"/>
    <w:rsid w:val="00762778"/>
    <w:rsid w:val="00762BA1"/>
    <w:rsid w:val="00762F48"/>
    <w:rsid w:val="007630B6"/>
    <w:rsid w:val="00763FEA"/>
    <w:rsid w:val="00764F76"/>
    <w:rsid w:val="00766F50"/>
    <w:rsid w:val="00770F91"/>
    <w:rsid w:val="007718D2"/>
    <w:rsid w:val="0077640B"/>
    <w:rsid w:val="00780FE6"/>
    <w:rsid w:val="007817F3"/>
    <w:rsid w:val="00781FFF"/>
    <w:rsid w:val="00782E6F"/>
    <w:rsid w:val="0078529A"/>
    <w:rsid w:val="00785BAA"/>
    <w:rsid w:val="00786210"/>
    <w:rsid w:val="007904A4"/>
    <w:rsid w:val="00790A7D"/>
    <w:rsid w:val="007917FC"/>
    <w:rsid w:val="007930F7"/>
    <w:rsid w:val="007953C9"/>
    <w:rsid w:val="007A1028"/>
    <w:rsid w:val="007A41C6"/>
    <w:rsid w:val="007A5DA5"/>
    <w:rsid w:val="007B16E5"/>
    <w:rsid w:val="007B5DB6"/>
    <w:rsid w:val="007B6E36"/>
    <w:rsid w:val="007B7DA0"/>
    <w:rsid w:val="007C15E4"/>
    <w:rsid w:val="007C17FF"/>
    <w:rsid w:val="007C27CF"/>
    <w:rsid w:val="007C3344"/>
    <w:rsid w:val="007C37E4"/>
    <w:rsid w:val="007C5360"/>
    <w:rsid w:val="007D0B8C"/>
    <w:rsid w:val="007D22BF"/>
    <w:rsid w:val="007D3F58"/>
    <w:rsid w:val="007D4D0C"/>
    <w:rsid w:val="007D6D1C"/>
    <w:rsid w:val="007D6D27"/>
    <w:rsid w:val="007E0093"/>
    <w:rsid w:val="007E3305"/>
    <w:rsid w:val="007E4F4A"/>
    <w:rsid w:val="007E5EFC"/>
    <w:rsid w:val="007E6566"/>
    <w:rsid w:val="007F023D"/>
    <w:rsid w:val="007F0A99"/>
    <w:rsid w:val="007F1386"/>
    <w:rsid w:val="007F2B60"/>
    <w:rsid w:val="007F2CD5"/>
    <w:rsid w:val="007F4242"/>
    <w:rsid w:val="007F42D2"/>
    <w:rsid w:val="007F5F79"/>
    <w:rsid w:val="00802EB6"/>
    <w:rsid w:val="0080430A"/>
    <w:rsid w:val="00804F0F"/>
    <w:rsid w:val="008127B0"/>
    <w:rsid w:val="008145C7"/>
    <w:rsid w:val="0081619D"/>
    <w:rsid w:val="0082020D"/>
    <w:rsid w:val="008216D9"/>
    <w:rsid w:val="008232B7"/>
    <w:rsid w:val="0082529D"/>
    <w:rsid w:val="0082652A"/>
    <w:rsid w:val="008278D8"/>
    <w:rsid w:val="008352BC"/>
    <w:rsid w:val="008356B7"/>
    <w:rsid w:val="00836935"/>
    <w:rsid w:val="00836B44"/>
    <w:rsid w:val="00842DE7"/>
    <w:rsid w:val="008466E0"/>
    <w:rsid w:val="00847052"/>
    <w:rsid w:val="0084760D"/>
    <w:rsid w:val="0085361A"/>
    <w:rsid w:val="008537F7"/>
    <w:rsid w:val="008559A3"/>
    <w:rsid w:val="00857A96"/>
    <w:rsid w:val="00861A52"/>
    <w:rsid w:val="00861AC1"/>
    <w:rsid w:val="00862CA4"/>
    <w:rsid w:val="00863BDB"/>
    <w:rsid w:val="00865D9C"/>
    <w:rsid w:val="00875A5F"/>
    <w:rsid w:val="00877D03"/>
    <w:rsid w:val="008837EB"/>
    <w:rsid w:val="00890610"/>
    <w:rsid w:val="00891099"/>
    <w:rsid w:val="008914AF"/>
    <w:rsid w:val="00891B29"/>
    <w:rsid w:val="00891D9A"/>
    <w:rsid w:val="00892818"/>
    <w:rsid w:val="008961E3"/>
    <w:rsid w:val="00897F81"/>
    <w:rsid w:val="008A1B7C"/>
    <w:rsid w:val="008A3FF2"/>
    <w:rsid w:val="008A5A9F"/>
    <w:rsid w:val="008B1649"/>
    <w:rsid w:val="008B2DD7"/>
    <w:rsid w:val="008B4DA5"/>
    <w:rsid w:val="008B5438"/>
    <w:rsid w:val="008B7A8D"/>
    <w:rsid w:val="008C0D3F"/>
    <w:rsid w:val="008C1D5E"/>
    <w:rsid w:val="008C2663"/>
    <w:rsid w:val="008C311A"/>
    <w:rsid w:val="008C5C96"/>
    <w:rsid w:val="008C6838"/>
    <w:rsid w:val="008C7B8C"/>
    <w:rsid w:val="008D271F"/>
    <w:rsid w:val="008D3DA8"/>
    <w:rsid w:val="008D62BF"/>
    <w:rsid w:val="008D76AF"/>
    <w:rsid w:val="008D798F"/>
    <w:rsid w:val="008E0700"/>
    <w:rsid w:val="008E0AF3"/>
    <w:rsid w:val="008E2381"/>
    <w:rsid w:val="008E243A"/>
    <w:rsid w:val="008E2BE7"/>
    <w:rsid w:val="008E64F3"/>
    <w:rsid w:val="008E667A"/>
    <w:rsid w:val="008E6E07"/>
    <w:rsid w:val="008E7112"/>
    <w:rsid w:val="008E74CE"/>
    <w:rsid w:val="008E7B8B"/>
    <w:rsid w:val="008F0B52"/>
    <w:rsid w:val="008F307E"/>
    <w:rsid w:val="008F50C6"/>
    <w:rsid w:val="008F6C51"/>
    <w:rsid w:val="00900984"/>
    <w:rsid w:val="00901130"/>
    <w:rsid w:val="009025CD"/>
    <w:rsid w:val="00902972"/>
    <w:rsid w:val="00903E38"/>
    <w:rsid w:val="00904D89"/>
    <w:rsid w:val="00906C26"/>
    <w:rsid w:val="009123A1"/>
    <w:rsid w:val="009154E8"/>
    <w:rsid w:val="0091665A"/>
    <w:rsid w:val="00917D53"/>
    <w:rsid w:val="0093707C"/>
    <w:rsid w:val="00937B18"/>
    <w:rsid w:val="009403F5"/>
    <w:rsid w:val="0094425F"/>
    <w:rsid w:val="00946033"/>
    <w:rsid w:val="00946BC5"/>
    <w:rsid w:val="00946DFC"/>
    <w:rsid w:val="009476A8"/>
    <w:rsid w:val="009570EC"/>
    <w:rsid w:val="00957B6B"/>
    <w:rsid w:val="0096075C"/>
    <w:rsid w:val="009617B5"/>
    <w:rsid w:val="009625D4"/>
    <w:rsid w:val="009629EF"/>
    <w:rsid w:val="009630B9"/>
    <w:rsid w:val="00963ABF"/>
    <w:rsid w:val="00963C0B"/>
    <w:rsid w:val="00964FE8"/>
    <w:rsid w:val="009656FE"/>
    <w:rsid w:val="00973453"/>
    <w:rsid w:val="009746EE"/>
    <w:rsid w:val="0097638E"/>
    <w:rsid w:val="009764C0"/>
    <w:rsid w:val="00976DD0"/>
    <w:rsid w:val="00977626"/>
    <w:rsid w:val="0098083A"/>
    <w:rsid w:val="00983584"/>
    <w:rsid w:val="0098361D"/>
    <w:rsid w:val="00984157"/>
    <w:rsid w:val="00984902"/>
    <w:rsid w:val="00984CE6"/>
    <w:rsid w:val="00991959"/>
    <w:rsid w:val="009942E2"/>
    <w:rsid w:val="00995A6A"/>
    <w:rsid w:val="00995BC9"/>
    <w:rsid w:val="00996FE2"/>
    <w:rsid w:val="00997ACB"/>
    <w:rsid w:val="009A2150"/>
    <w:rsid w:val="009A3E2C"/>
    <w:rsid w:val="009A421B"/>
    <w:rsid w:val="009A46AB"/>
    <w:rsid w:val="009A4932"/>
    <w:rsid w:val="009A4C18"/>
    <w:rsid w:val="009A61E4"/>
    <w:rsid w:val="009A70BD"/>
    <w:rsid w:val="009B2EA6"/>
    <w:rsid w:val="009B3291"/>
    <w:rsid w:val="009B475B"/>
    <w:rsid w:val="009B5CB4"/>
    <w:rsid w:val="009B5FCC"/>
    <w:rsid w:val="009C0E31"/>
    <w:rsid w:val="009C0E9C"/>
    <w:rsid w:val="009C15EE"/>
    <w:rsid w:val="009C2286"/>
    <w:rsid w:val="009C3F43"/>
    <w:rsid w:val="009C45D3"/>
    <w:rsid w:val="009C4B43"/>
    <w:rsid w:val="009C57B7"/>
    <w:rsid w:val="009C5A35"/>
    <w:rsid w:val="009C726D"/>
    <w:rsid w:val="009C7FDF"/>
    <w:rsid w:val="009D2B81"/>
    <w:rsid w:val="009D3E09"/>
    <w:rsid w:val="009D5380"/>
    <w:rsid w:val="009D5BC3"/>
    <w:rsid w:val="009D6314"/>
    <w:rsid w:val="009E2004"/>
    <w:rsid w:val="009E5E35"/>
    <w:rsid w:val="009F07F0"/>
    <w:rsid w:val="009F4E39"/>
    <w:rsid w:val="009F6C9C"/>
    <w:rsid w:val="00A01EC7"/>
    <w:rsid w:val="00A031CE"/>
    <w:rsid w:val="00A10D15"/>
    <w:rsid w:val="00A16E1F"/>
    <w:rsid w:val="00A1771E"/>
    <w:rsid w:val="00A20688"/>
    <w:rsid w:val="00A251C7"/>
    <w:rsid w:val="00A25D06"/>
    <w:rsid w:val="00A32ECE"/>
    <w:rsid w:val="00A33F2D"/>
    <w:rsid w:val="00A34F7D"/>
    <w:rsid w:val="00A36DA3"/>
    <w:rsid w:val="00A42D19"/>
    <w:rsid w:val="00A4394B"/>
    <w:rsid w:val="00A455DD"/>
    <w:rsid w:val="00A46EF7"/>
    <w:rsid w:val="00A47FF8"/>
    <w:rsid w:val="00A50E95"/>
    <w:rsid w:val="00A56C30"/>
    <w:rsid w:val="00A605B4"/>
    <w:rsid w:val="00A630B8"/>
    <w:rsid w:val="00A65C29"/>
    <w:rsid w:val="00A66B2C"/>
    <w:rsid w:val="00A67B70"/>
    <w:rsid w:val="00A75889"/>
    <w:rsid w:val="00A77980"/>
    <w:rsid w:val="00A8755D"/>
    <w:rsid w:val="00A90E67"/>
    <w:rsid w:val="00A9264D"/>
    <w:rsid w:val="00A92895"/>
    <w:rsid w:val="00A9553A"/>
    <w:rsid w:val="00A971AC"/>
    <w:rsid w:val="00A977B6"/>
    <w:rsid w:val="00A97EAE"/>
    <w:rsid w:val="00AA13F5"/>
    <w:rsid w:val="00AA2C90"/>
    <w:rsid w:val="00AA3349"/>
    <w:rsid w:val="00AA7690"/>
    <w:rsid w:val="00AB1CE6"/>
    <w:rsid w:val="00AB206D"/>
    <w:rsid w:val="00AB3372"/>
    <w:rsid w:val="00AB38CE"/>
    <w:rsid w:val="00AB3C8E"/>
    <w:rsid w:val="00AB42BE"/>
    <w:rsid w:val="00AB6F1B"/>
    <w:rsid w:val="00AB6FEC"/>
    <w:rsid w:val="00AC0A10"/>
    <w:rsid w:val="00AC1294"/>
    <w:rsid w:val="00AC13DD"/>
    <w:rsid w:val="00AC70D3"/>
    <w:rsid w:val="00AD0324"/>
    <w:rsid w:val="00AD1EE7"/>
    <w:rsid w:val="00AD25FB"/>
    <w:rsid w:val="00AD3730"/>
    <w:rsid w:val="00AD62C2"/>
    <w:rsid w:val="00AF00B8"/>
    <w:rsid w:val="00AF1AD5"/>
    <w:rsid w:val="00AF2814"/>
    <w:rsid w:val="00AF2FC3"/>
    <w:rsid w:val="00AF4523"/>
    <w:rsid w:val="00B00C53"/>
    <w:rsid w:val="00B01204"/>
    <w:rsid w:val="00B0130C"/>
    <w:rsid w:val="00B01D67"/>
    <w:rsid w:val="00B021DC"/>
    <w:rsid w:val="00B05EF5"/>
    <w:rsid w:val="00B168A0"/>
    <w:rsid w:val="00B21C30"/>
    <w:rsid w:val="00B23C40"/>
    <w:rsid w:val="00B24F77"/>
    <w:rsid w:val="00B2726E"/>
    <w:rsid w:val="00B27451"/>
    <w:rsid w:val="00B3394E"/>
    <w:rsid w:val="00B35D7F"/>
    <w:rsid w:val="00B37B1F"/>
    <w:rsid w:val="00B40187"/>
    <w:rsid w:val="00B40B8D"/>
    <w:rsid w:val="00B40E30"/>
    <w:rsid w:val="00B42A74"/>
    <w:rsid w:val="00B456AB"/>
    <w:rsid w:val="00B46727"/>
    <w:rsid w:val="00B46963"/>
    <w:rsid w:val="00B51269"/>
    <w:rsid w:val="00B515BA"/>
    <w:rsid w:val="00B51E36"/>
    <w:rsid w:val="00B531A2"/>
    <w:rsid w:val="00B550A5"/>
    <w:rsid w:val="00B6046D"/>
    <w:rsid w:val="00B65592"/>
    <w:rsid w:val="00B7162F"/>
    <w:rsid w:val="00B74780"/>
    <w:rsid w:val="00B7602D"/>
    <w:rsid w:val="00B806AD"/>
    <w:rsid w:val="00B81017"/>
    <w:rsid w:val="00B8106B"/>
    <w:rsid w:val="00B81A14"/>
    <w:rsid w:val="00B81A26"/>
    <w:rsid w:val="00B81FE6"/>
    <w:rsid w:val="00B82F5E"/>
    <w:rsid w:val="00B843E9"/>
    <w:rsid w:val="00B84D6B"/>
    <w:rsid w:val="00B8573B"/>
    <w:rsid w:val="00B85DA2"/>
    <w:rsid w:val="00B90F71"/>
    <w:rsid w:val="00B95442"/>
    <w:rsid w:val="00B96482"/>
    <w:rsid w:val="00B96A4A"/>
    <w:rsid w:val="00B96B08"/>
    <w:rsid w:val="00BB02FD"/>
    <w:rsid w:val="00BB3C85"/>
    <w:rsid w:val="00BB4805"/>
    <w:rsid w:val="00BB6B87"/>
    <w:rsid w:val="00BC0E1E"/>
    <w:rsid w:val="00BC11F8"/>
    <w:rsid w:val="00BC198F"/>
    <w:rsid w:val="00BC4428"/>
    <w:rsid w:val="00BD0796"/>
    <w:rsid w:val="00BD1C13"/>
    <w:rsid w:val="00BD2EED"/>
    <w:rsid w:val="00BD55E2"/>
    <w:rsid w:val="00BD641D"/>
    <w:rsid w:val="00BE1C16"/>
    <w:rsid w:val="00BE3DAE"/>
    <w:rsid w:val="00BE43FF"/>
    <w:rsid w:val="00BE7DE0"/>
    <w:rsid w:val="00BF41C8"/>
    <w:rsid w:val="00BF4340"/>
    <w:rsid w:val="00BF4A5D"/>
    <w:rsid w:val="00BF4A8E"/>
    <w:rsid w:val="00BF7F44"/>
    <w:rsid w:val="00C02D39"/>
    <w:rsid w:val="00C0405D"/>
    <w:rsid w:val="00C04E26"/>
    <w:rsid w:val="00C05C28"/>
    <w:rsid w:val="00C07F00"/>
    <w:rsid w:val="00C102C5"/>
    <w:rsid w:val="00C11C5E"/>
    <w:rsid w:val="00C12868"/>
    <w:rsid w:val="00C15062"/>
    <w:rsid w:val="00C26740"/>
    <w:rsid w:val="00C31079"/>
    <w:rsid w:val="00C32963"/>
    <w:rsid w:val="00C35917"/>
    <w:rsid w:val="00C364CA"/>
    <w:rsid w:val="00C426BB"/>
    <w:rsid w:val="00C45F3A"/>
    <w:rsid w:val="00C46D97"/>
    <w:rsid w:val="00C47127"/>
    <w:rsid w:val="00C501BB"/>
    <w:rsid w:val="00C5278A"/>
    <w:rsid w:val="00C56991"/>
    <w:rsid w:val="00C62821"/>
    <w:rsid w:val="00C63538"/>
    <w:rsid w:val="00C64B45"/>
    <w:rsid w:val="00C66354"/>
    <w:rsid w:val="00C66A7E"/>
    <w:rsid w:val="00C70E17"/>
    <w:rsid w:val="00C73EB7"/>
    <w:rsid w:val="00C7656E"/>
    <w:rsid w:val="00C767F7"/>
    <w:rsid w:val="00C76917"/>
    <w:rsid w:val="00C81ED2"/>
    <w:rsid w:val="00C82C97"/>
    <w:rsid w:val="00C84764"/>
    <w:rsid w:val="00C90867"/>
    <w:rsid w:val="00C90CDD"/>
    <w:rsid w:val="00C9711F"/>
    <w:rsid w:val="00C9775E"/>
    <w:rsid w:val="00CA4C4A"/>
    <w:rsid w:val="00CA637C"/>
    <w:rsid w:val="00CA67F4"/>
    <w:rsid w:val="00CA76A2"/>
    <w:rsid w:val="00CB555A"/>
    <w:rsid w:val="00CB74BA"/>
    <w:rsid w:val="00CC2322"/>
    <w:rsid w:val="00CC43F4"/>
    <w:rsid w:val="00CC4FD6"/>
    <w:rsid w:val="00CC5F24"/>
    <w:rsid w:val="00CC6788"/>
    <w:rsid w:val="00CC6D7B"/>
    <w:rsid w:val="00CD3062"/>
    <w:rsid w:val="00CD4DC1"/>
    <w:rsid w:val="00CD4EC8"/>
    <w:rsid w:val="00CD7733"/>
    <w:rsid w:val="00CD79B6"/>
    <w:rsid w:val="00CE096F"/>
    <w:rsid w:val="00CE1694"/>
    <w:rsid w:val="00CE3F99"/>
    <w:rsid w:val="00CE4F25"/>
    <w:rsid w:val="00CE5C73"/>
    <w:rsid w:val="00CE7B6F"/>
    <w:rsid w:val="00CF16FB"/>
    <w:rsid w:val="00CF594B"/>
    <w:rsid w:val="00CF7680"/>
    <w:rsid w:val="00CF7DE4"/>
    <w:rsid w:val="00D032BC"/>
    <w:rsid w:val="00D03669"/>
    <w:rsid w:val="00D0376B"/>
    <w:rsid w:val="00D048EC"/>
    <w:rsid w:val="00D05623"/>
    <w:rsid w:val="00D1108B"/>
    <w:rsid w:val="00D1280D"/>
    <w:rsid w:val="00D1301F"/>
    <w:rsid w:val="00D16809"/>
    <w:rsid w:val="00D178C3"/>
    <w:rsid w:val="00D17E45"/>
    <w:rsid w:val="00D20630"/>
    <w:rsid w:val="00D23968"/>
    <w:rsid w:val="00D25BBD"/>
    <w:rsid w:val="00D30373"/>
    <w:rsid w:val="00D321F5"/>
    <w:rsid w:val="00D32EA7"/>
    <w:rsid w:val="00D365C1"/>
    <w:rsid w:val="00D36E16"/>
    <w:rsid w:val="00D37018"/>
    <w:rsid w:val="00D37546"/>
    <w:rsid w:val="00D416D7"/>
    <w:rsid w:val="00D4297D"/>
    <w:rsid w:val="00D456B5"/>
    <w:rsid w:val="00D473A9"/>
    <w:rsid w:val="00D53E06"/>
    <w:rsid w:val="00D57BA8"/>
    <w:rsid w:val="00D61273"/>
    <w:rsid w:val="00D6203D"/>
    <w:rsid w:val="00D67D23"/>
    <w:rsid w:val="00D71852"/>
    <w:rsid w:val="00D71C3E"/>
    <w:rsid w:val="00D71CFC"/>
    <w:rsid w:val="00D77BF1"/>
    <w:rsid w:val="00D802F8"/>
    <w:rsid w:val="00D83169"/>
    <w:rsid w:val="00D831A9"/>
    <w:rsid w:val="00D92CB9"/>
    <w:rsid w:val="00D931EB"/>
    <w:rsid w:val="00D9354D"/>
    <w:rsid w:val="00D96327"/>
    <w:rsid w:val="00DA109C"/>
    <w:rsid w:val="00DA13F1"/>
    <w:rsid w:val="00DA1BF2"/>
    <w:rsid w:val="00DA58AC"/>
    <w:rsid w:val="00DA65A6"/>
    <w:rsid w:val="00DA69CA"/>
    <w:rsid w:val="00DA7F6D"/>
    <w:rsid w:val="00DB2A5E"/>
    <w:rsid w:val="00DB2EFB"/>
    <w:rsid w:val="00DB755B"/>
    <w:rsid w:val="00DC0510"/>
    <w:rsid w:val="00DC094B"/>
    <w:rsid w:val="00DC26E2"/>
    <w:rsid w:val="00DC4073"/>
    <w:rsid w:val="00DC462D"/>
    <w:rsid w:val="00DD0FE3"/>
    <w:rsid w:val="00DD5238"/>
    <w:rsid w:val="00DD5296"/>
    <w:rsid w:val="00DD5A8F"/>
    <w:rsid w:val="00DE14D9"/>
    <w:rsid w:val="00DE2D38"/>
    <w:rsid w:val="00DE35D3"/>
    <w:rsid w:val="00DE6DCC"/>
    <w:rsid w:val="00DE740B"/>
    <w:rsid w:val="00DF00B0"/>
    <w:rsid w:val="00DF1E51"/>
    <w:rsid w:val="00DF47D7"/>
    <w:rsid w:val="00DF5234"/>
    <w:rsid w:val="00E0133F"/>
    <w:rsid w:val="00E06317"/>
    <w:rsid w:val="00E07182"/>
    <w:rsid w:val="00E077CC"/>
    <w:rsid w:val="00E100DA"/>
    <w:rsid w:val="00E11D43"/>
    <w:rsid w:val="00E15BF9"/>
    <w:rsid w:val="00E20BB5"/>
    <w:rsid w:val="00E20CF4"/>
    <w:rsid w:val="00E219A3"/>
    <w:rsid w:val="00E24161"/>
    <w:rsid w:val="00E24A13"/>
    <w:rsid w:val="00E24DCC"/>
    <w:rsid w:val="00E27CC3"/>
    <w:rsid w:val="00E33A1F"/>
    <w:rsid w:val="00E34620"/>
    <w:rsid w:val="00E353E2"/>
    <w:rsid w:val="00E36EF3"/>
    <w:rsid w:val="00E3797F"/>
    <w:rsid w:val="00E417DB"/>
    <w:rsid w:val="00E42C43"/>
    <w:rsid w:val="00E42E41"/>
    <w:rsid w:val="00E44C56"/>
    <w:rsid w:val="00E45DFC"/>
    <w:rsid w:val="00E464B7"/>
    <w:rsid w:val="00E4661D"/>
    <w:rsid w:val="00E46D62"/>
    <w:rsid w:val="00E47CAC"/>
    <w:rsid w:val="00E50698"/>
    <w:rsid w:val="00E51B6D"/>
    <w:rsid w:val="00E56E55"/>
    <w:rsid w:val="00E57888"/>
    <w:rsid w:val="00E57DEA"/>
    <w:rsid w:val="00E63732"/>
    <w:rsid w:val="00E639E7"/>
    <w:rsid w:val="00E66821"/>
    <w:rsid w:val="00E747D1"/>
    <w:rsid w:val="00E80636"/>
    <w:rsid w:val="00E807ED"/>
    <w:rsid w:val="00E94BFD"/>
    <w:rsid w:val="00EA1CDB"/>
    <w:rsid w:val="00EA203D"/>
    <w:rsid w:val="00EA5DCF"/>
    <w:rsid w:val="00EB195C"/>
    <w:rsid w:val="00EB4CC0"/>
    <w:rsid w:val="00EB54EF"/>
    <w:rsid w:val="00EB69C0"/>
    <w:rsid w:val="00EC222B"/>
    <w:rsid w:val="00EC2BA0"/>
    <w:rsid w:val="00EC54AD"/>
    <w:rsid w:val="00EC77D7"/>
    <w:rsid w:val="00EC7F78"/>
    <w:rsid w:val="00ED3B8A"/>
    <w:rsid w:val="00ED478C"/>
    <w:rsid w:val="00ED69DE"/>
    <w:rsid w:val="00ED6B11"/>
    <w:rsid w:val="00EE0D67"/>
    <w:rsid w:val="00EE1F37"/>
    <w:rsid w:val="00EE5F19"/>
    <w:rsid w:val="00EE5FCA"/>
    <w:rsid w:val="00EE73FF"/>
    <w:rsid w:val="00EF04C8"/>
    <w:rsid w:val="00EF13D6"/>
    <w:rsid w:val="00EF6720"/>
    <w:rsid w:val="00EF68FC"/>
    <w:rsid w:val="00EF69EF"/>
    <w:rsid w:val="00EF6BD1"/>
    <w:rsid w:val="00EF707D"/>
    <w:rsid w:val="00EF70FD"/>
    <w:rsid w:val="00EF7885"/>
    <w:rsid w:val="00F01B4A"/>
    <w:rsid w:val="00F06F8B"/>
    <w:rsid w:val="00F14008"/>
    <w:rsid w:val="00F14D18"/>
    <w:rsid w:val="00F16914"/>
    <w:rsid w:val="00F20B39"/>
    <w:rsid w:val="00F2257A"/>
    <w:rsid w:val="00F23A5F"/>
    <w:rsid w:val="00F2432E"/>
    <w:rsid w:val="00F24BCF"/>
    <w:rsid w:val="00F257D5"/>
    <w:rsid w:val="00F348D5"/>
    <w:rsid w:val="00F34D0C"/>
    <w:rsid w:val="00F3598F"/>
    <w:rsid w:val="00F37747"/>
    <w:rsid w:val="00F4110B"/>
    <w:rsid w:val="00F4294A"/>
    <w:rsid w:val="00F439D2"/>
    <w:rsid w:val="00F441A0"/>
    <w:rsid w:val="00F45751"/>
    <w:rsid w:val="00F46E68"/>
    <w:rsid w:val="00F51485"/>
    <w:rsid w:val="00F51556"/>
    <w:rsid w:val="00F52298"/>
    <w:rsid w:val="00F52851"/>
    <w:rsid w:val="00F535C7"/>
    <w:rsid w:val="00F553C1"/>
    <w:rsid w:val="00F57723"/>
    <w:rsid w:val="00F62DB8"/>
    <w:rsid w:val="00F64D04"/>
    <w:rsid w:val="00F67B82"/>
    <w:rsid w:val="00F67DD8"/>
    <w:rsid w:val="00F70B76"/>
    <w:rsid w:val="00F71FB6"/>
    <w:rsid w:val="00F7453A"/>
    <w:rsid w:val="00F76876"/>
    <w:rsid w:val="00F77319"/>
    <w:rsid w:val="00F80490"/>
    <w:rsid w:val="00F82439"/>
    <w:rsid w:val="00F84C85"/>
    <w:rsid w:val="00F852DA"/>
    <w:rsid w:val="00F90656"/>
    <w:rsid w:val="00F94A2A"/>
    <w:rsid w:val="00FA157F"/>
    <w:rsid w:val="00FA71CA"/>
    <w:rsid w:val="00FB665D"/>
    <w:rsid w:val="00FB78AB"/>
    <w:rsid w:val="00FC0E6C"/>
    <w:rsid w:val="00FC3E37"/>
    <w:rsid w:val="00FC73C7"/>
    <w:rsid w:val="00FD0E6E"/>
    <w:rsid w:val="00FD3433"/>
    <w:rsid w:val="00FD61A2"/>
    <w:rsid w:val="00FE01EC"/>
    <w:rsid w:val="00FE0E76"/>
    <w:rsid w:val="00FE56AE"/>
    <w:rsid w:val="00FE7F0F"/>
    <w:rsid w:val="00FF1576"/>
    <w:rsid w:val="00FF2B85"/>
    <w:rsid w:val="00FF3E54"/>
    <w:rsid w:val="00FF4029"/>
    <w:rsid w:val="00FF4DE7"/>
    <w:rsid w:val="00FF5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F2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2DB4CE-7AFB-4EDD-987E-B04848565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652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544</cp:revision>
  <cp:lastPrinted>1998-02-03T19:29:00Z</cp:lastPrinted>
  <dcterms:created xsi:type="dcterms:W3CDTF">2016-03-17T16:41:00Z</dcterms:created>
  <dcterms:modified xsi:type="dcterms:W3CDTF">2022-10-07T22:40:00Z</dcterms:modified>
</cp:coreProperties>
</file>