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82B58" w:rsidRPr="00F82B58">
        <w:rPr>
          <w:sz w:val="22"/>
        </w:rPr>
        <w:t>Jussara Pignataro Lima Venancio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82B58">
        <w:rPr>
          <w:sz w:val="22"/>
        </w:rPr>
        <w:t>52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82B58">
        <w:rPr>
          <w:sz w:val="22"/>
        </w:rPr>
        <w:t>Sindrome pos-COVID 19</w:t>
      </w:r>
      <w:r w:rsidR="00D97366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F82B58">
        <w:rPr>
          <w:sz w:val="22"/>
        </w:rPr>
        <w:t>7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82B58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D2D5C">
        <w:t>10.8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D2D5C">
        <w:t>29.3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82B58">
        <w:rPr>
          <w:noProof/>
          <w:sz w:val="24"/>
        </w:rPr>
        <w:t>7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83D" w:rsidRDefault="00D9583D">
      <w:r>
        <w:separator/>
      </w:r>
    </w:p>
  </w:endnote>
  <w:endnote w:type="continuationSeparator" w:id="0">
    <w:p w:rsidR="00D9583D" w:rsidRDefault="00D958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9583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83D" w:rsidRDefault="00D9583D">
      <w:r>
        <w:separator/>
      </w:r>
    </w:p>
  </w:footnote>
  <w:footnote w:type="continuationSeparator" w:id="0">
    <w:p w:rsidR="00D9583D" w:rsidRDefault="00D958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3D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52550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4467</cp:revision>
  <cp:lastPrinted>2022-03-24T14:28:00Z</cp:lastPrinted>
  <dcterms:created xsi:type="dcterms:W3CDTF">2016-03-08T22:06:00Z</dcterms:created>
  <dcterms:modified xsi:type="dcterms:W3CDTF">2022-10-07T15:58:00Z</dcterms:modified>
</cp:coreProperties>
</file>