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046F0F" w:rsidRPr="00046F0F">
        <w:rPr>
          <w:sz w:val="22"/>
        </w:rPr>
        <w:t>Jessika Isabelly Glins Arrais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046F0F">
        <w:rPr>
          <w:sz w:val="22"/>
        </w:rPr>
        <w:t>28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046F0F">
        <w:rPr>
          <w:sz w:val="22"/>
        </w:rPr>
        <w:t>Check up</w:t>
      </w:r>
      <w:r w:rsidR="00D97366">
        <w:rPr>
          <w:sz w:val="22"/>
        </w:rPr>
        <w:t xml:space="preserve"> 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046F0F">
        <w:rPr>
          <w:sz w:val="22"/>
        </w:rPr>
        <w:t>5</w:t>
      </w:r>
      <w:r w:rsidR="00AD2D5C">
        <w:rPr>
          <w:sz w:val="22"/>
        </w:rPr>
        <w:t xml:space="preserve"> out.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046F0F">
        <w:rPr>
          <w:sz w:val="22"/>
        </w:rPr>
        <w:t>Bupropiona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D2D5C">
        <w:t>10.8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D2D5C">
        <w:t>29.3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46F0F">
        <w:rPr>
          <w:noProof/>
          <w:sz w:val="24"/>
        </w:rPr>
        <w:t>5 de outubro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2048" w:rsidRDefault="00512048">
      <w:r>
        <w:separator/>
      </w:r>
    </w:p>
  </w:endnote>
  <w:endnote w:type="continuationSeparator" w:id="0">
    <w:p w:rsidR="00512048" w:rsidRDefault="005120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1204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2048" w:rsidRDefault="00512048">
      <w:r>
        <w:separator/>
      </w:r>
    </w:p>
  </w:footnote>
  <w:footnote w:type="continuationSeparator" w:id="0">
    <w:p w:rsidR="00512048" w:rsidRDefault="0051204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52550</TotalTime>
  <Pages>1</Pages>
  <Words>274</Words>
  <Characters>1568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4466</cp:revision>
  <cp:lastPrinted>2022-03-24T14:28:00Z</cp:lastPrinted>
  <dcterms:created xsi:type="dcterms:W3CDTF">2016-03-08T22:06:00Z</dcterms:created>
  <dcterms:modified xsi:type="dcterms:W3CDTF">2022-10-05T18:18:00Z</dcterms:modified>
</cp:coreProperties>
</file>