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3F0865" w:rsidRPr="003F0865">
        <w:rPr>
          <w:sz w:val="22"/>
        </w:rPr>
        <w:t>Afonso de Sousa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92109A">
        <w:rPr>
          <w:sz w:val="22"/>
        </w:rPr>
        <w:t>2</w:t>
      </w:r>
      <w:r w:rsidR="003F0865">
        <w:rPr>
          <w:sz w:val="22"/>
        </w:rPr>
        <w:t>9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3F0865">
        <w:rPr>
          <w:sz w:val="22"/>
        </w:rPr>
        <w:t>Crise epileptica ha 3 dias.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3F0865">
        <w:rPr>
          <w:sz w:val="22"/>
        </w:rPr>
        <w:t>5 out.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3F0865">
        <w:rPr>
          <w:sz w:val="22"/>
        </w:rPr>
        <w:t>Desvenlafaxina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3F0865">
        <w:t>front</w:t>
      </w:r>
      <w:r w:rsidR="0010264D">
        <w:t>al a direita e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</w:t>
      </w:r>
      <w:r w:rsidR="003F0865">
        <w:rPr>
          <w:sz w:val="24"/>
          <w:szCs w:val="24"/>
        </w:rPr>
        <w:t xml:space="preserve"> frontal</w:t>
      </w:r>
      <w:r w:rsidR="0010264D">
        <w:rPr>
          <w:sz w:val="24"/>
          <w:szCs w:val="24"/>
        </w:rPr>
        <w:t xml:space="preserve"> a direita e</w:t>
      </w:r>
      <w:r w:rsidR="004E4B1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bookmarkStart w:id="0" w:name="_GoBack"/>
      <w:bookmarkEnd w:id="0"/>
      <w:r w:rsidR="009B29AE">
        <w:rPr>
          <w:sz w:val="24"/>
          <w:szCs w:val="24"/>
        </w:rPr>
        <w:t>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3F0865">
        <w:rPr>
          <w:noProof/>
          <w:sz w:val="24"/>
        </w:rPr>
        <w:t>5 de outubro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78B" w:rsidRDefault="008C478B">
      <w:r>
        <w:separator/>
      </w:r>
    </w:p>
  </w:endnote>
  <w:endnote w:type="continuationSeparator" w:id="0">
    <w:p w:rsidR="008C478B" w:rsidRDefault="008C4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8C478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78B" w:rsidRDefault="008C478B">
      <w:r>
        <w:separator/>
      </w:r>
    </w:p>
  </w:footnote>
  <w:footnote w:type="continuationSeparator" w:id="0">
    <w:p w:rsidR="008C478B" w:rsidRDefault="008C47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319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151</cp:revision>
  <cp:lastPrinted>2011-05-26T22:39:00Z</cp:lastPrinted>
  <dcterms:created xsi:type="dcterms:W3CDTF">2016-04-06T15:59:00Z</dcterms:created>
  <dcterms:modified xsi:type="dcterms:W3CDTF">2022-10-05T14:03:00Z</dcterms:modified>
</cp:coreProperties>
</file>