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PACIENTE: Leonardo Freire de Melo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38 anos SEXO: M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EXAME:4 out.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3E2" w:rsidRDefault="005313E2">
      <w:r>
        <w:separator/>
      </w:r>
    </w:p>
  </w:endnote>
  <w:endnote w:type="continuationSeparator" w:id="0">
    <w:p w:rsidR="005313E2" w:rsidRDefault="0053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3E2" w:rsidRDefault="005313E2">
      <w:r>
        <w:separator/>
      </w:r>
    </w:p>
  </w:footnote>
  <w:footnote w:type="continuationSeparator" w:id="0">
    <w:p w:rsidR="005313E2" w:rsidRDefault="005313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A4A07-A34D-40EB-866A-6C38652E5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3075</cp:revision>
  <cp:lastPrinted>2018-12-13T13:35:00Z</cp:lastPrinted>
  <dcterms:created xsi:type="dcterms:W3CDTF">2016-03-08T23:34:00Z</dcterms:created>
  <dcterms:modified xsi:type="dcterms:W3CDTF">2022-10-04T18:31:00Z</dcterms:modified>
</cp:coreProperties>
</file>