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B0D3D" w:rsidRPr="001B0D3D">
        <w:rPr>
          <w:sz w:val="22"/>
        </w:rPr>
        <w:t>Leonardo Freire de Melo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B0D3D">
        <w:rPr>
          <w:sz w:val="22"/>
        </w:rPr>
        <w:t>38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B0D3D">
        <w:rPr>
          <w:sz w:val="22"/>
        </w:rPr>
        <w:t>TDAH</w:t>
      </w:r>
      <w:bookmarkStart w:id="0" w:name="_GoBack"/>
      <w:bookmarkEnd w:id="0"/>
      <w:r w:rsidR="00D97366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F20B35">
        <w:rPr>
          <w:sz w:val="22"/>
        </w:rPr>
        <w:t>4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E5DB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D2D5C">
        <w:t>10.8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D2D5C">
        <w:t>29.3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20B35">
        <w:rPr>
          <w:noProof/>
          <w:sz w:val="24"/>
        </w:rPr>
        <w:t>4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07A" w:rsidRDefault="006F707A">
      <w:r>
        <w:separator/>
      </w:r>
    </w:p>
  </w:endnote>
  <w:endnote w:type="continuationSeparator" w:id="0">
    <w:p w:rsidR="006F707A" w:rsidRDefault="006F7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F707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07A" w:rsidRDefault="006F707A">
      <w:r>
        <w:separator/>
      </w:r>
    </w:p>
  </w:footnote>
  <w:footnote w:type="continuationSeparator" w:id="0">
    <w:p w:rsidR="006F707A" w:rsidRDefault="006F70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07A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52549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4463</cp:revision>
  <cp:lastPrinted>2022-03-24T14:28:00Z</cp:lastPrinted>
  <dcterms:created xsi:type="dcterms:W3CDTF">2016-03-08T22:06:00Z</dcterms:created>
  <dcterms:modified xsi:type="dcterms:W3CDTF">2022-10-04T18:30:00Z</dcterms:modified>
</cp:coreProperties>
</file>