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85AF7" w:rsidRPr="00E85AF7" w:rsidRDefault="00E85AF7" w:rsidP="00E85AF7">
      <w:pPr>
        <w:ind w:right="-99"/>
        <w:jc w:val="both"/>
        <w:rPr>
          <w:sz w:val="32"/>
          <w:szCs w:val="32"/>
        </w:rPr>
      </w:pPr>
      <w:r w:rsidRPr="00E85AF7">
        <w:rPr>
          <w:sz w:val="32"/>
          <w:szCs w:val="32"/>
        </w:rPr>
        <w:t>PACIENTE: Mariana Garcia de Barros</w:t>
      </w:r>
    </w:p>
    <w:p w:rsidR="00E85AF7" w:rsidRPr="00E85AF7" w:rsidRDefault="00E85AF7" w:rsidP="00E85AF7">
      <w:pPr>
        <w:ind w:right="-99"/>
        <w:jc w:val="both"/>
        <w:rPr>
          <w:sz w:val="32"/>
          <w:szCs w:val="32"/>
        </w:rPr>
      </w:pPr>
      <w:r w:rsidRPr="00E85AF7">
        <w:rPr>
          <w:sz w:val="32"/>
          <w:szCs w:val="32"/>
        </w:rPr>
        <w:t xml:space="preserve">IDADE: 48 anos SEXO: F                  </w:t>
      </w:r>
    </w:p>
    <w:p w:rsidR="0069553E" w:rsidRDefault="00E85AF7" w:rsidP="00E85AF7">
      <w:pPr>
        <w:ind w:right="-99"/>
        <w:jc w:val="both"/>
        <w:rPr>
          <w:sz w:val="32"/>
          <w:szCs w:val="32"/>
        </w:rPr>
      </w:pPr>
      <w:r w:rsidRPr="00E85AF7">
        <w:rPr>
          <w:sz w:val="32"/>
          <w:szCs w:val="32"/>
        </w:rPr>
        <w:t>DATA DO EXAME:4 out.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A1B" w:rsidRDefault="00B02A1B">
      <w:r>
        <w:separator/>
      </w:r>
    </w:p>
  </w:endnote>
  <w:endnote w:type="continuationSeparator" w:id="0">
    <w:p w:rsidR="00B02A1B" w:rsidRDefault="00B02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02A1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A1B" w:rsidRDefault="00B02A1B">
      <w:r>
        <w:separator/>
      </w:r>
    </w:p>
  </w:footnote>
  <w:footnote w:type="continuationSeparator" w:id="0">
    <w:p w:rsidR="00B02A1B" w:rsidRDefault="00B02A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639</cp:revision>
  <cp:lastPrinted>1998-02-03T19:29:00Z</cp:lastPrinted>
  <dcterms:created xsi:type="dcterms:W3CDTF">2017-02-01T20:06:00Z</dcterms:created>
  <dcterms:modified xsi:type="dcterms:W3CDTF">2022-10-04T15:37:00Z</dcterms:modified>
</cp:coreProperties>
</file>