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 xml:space="preserve">Nome :  </w:t>
      </w:r>
      <w:r w:rsidRPr="002D3DCE">
        <w:rPr>
          <w:sz w:val="22"/>
        </w:rPr>
        <w:tab/>
      </w:r>
      <w:r w:rsidR="00B76DFD" w:rsidRPr="00B76DFD">
        <w:rPr>
          <w:sz w:val="22"/>
        </w:rPr>
        <w:t>Mariana Garcia de Barros</w:t>
      </w: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 xml:space="preserve">Idade :  </w:t>
      </w:r>
      <w:r w:rsidRPr="002D3DCE">
        <w:rPr>
          <w:sz w:val="22"/>
        </w:rPr>
        <w:tab/>
      </w:r>
      <w:r w:rsidR="00B76DFD">
        <w:rPr>
          <w:sz w:val="22"/>
        </w:rPr>
        <w:t>4</w:t>
      </w:r>
      <w:r w:rsidR="00414FDF">
        <w:rPr>
          <w:sz w:val="22"/>
        </w:rPr>
        <w:t>8</w:t>
      </w:r>
      <w:r w:rsidRPr="002D3DCE">
        <w:rPr>
          <w:sz w:val="22"/>
        </w:rPr>
        <w:t xml:space="preserve"> anos</w:t>
      </w: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 xml:space="preserve">Indicação            </w:t>
      </w:r>
      <w:r w:rsidR="00B76DFD">
        <w:rPr>
          <w:sz w:val="22"/>
        </w:rPr>
        <w:t>Cefaleia</w:t>
      </w: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 xml:space="preserve">Data:                   </w:t>
      </w:r>
      <w:r w:rsidR="00B76DFD">
        <w:rPr>
          <w:sz w:val="22"/>
        </w:rPr>
        <w:t>4 out. 22</w:t>
      </w:r>
      <w:bookmarkStart w:id="0" w:name="_GoBack"/>
      <w:bookmarkEnd w:id="0"/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>Medico:              Dr.Claudio Oppenheimer</w:t>
      </w: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>Terapêutica :</w:t>
      </w:r>
      <w:r w:rsidRPr="002D3DCE">
        <w:rPr>
          <w:sz w:val="22"/>
        </w:rPr>
        <w:tab/>
        <w:t>Ndn</w:t>
      </w:r>
    </w:p>
    <w:p w:rsidR="00EB1180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>Lateralidade :</w:t>
      </w:r>
      <w:r w:rsidRPr="002D3DCE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F50C1E">
        <w:t>e</w:t>
      </w:r>
      <w:r w:rsidR="00A7329F">
        <w:t xml:space="preserve"> temporal</w:t>
      </w:r>
      <w:r w:rsidR="00F50C1E">
        <w:t xml:space="preserve"> projecao difusa em ambos os hemisferios cerebrais</w:t>
      </w:r>
      <w:r w:rsidR="00FB2585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61588D">
        <w:t>96.8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F50C1E">
        <w:rPr>
          <w:sz w:val="22"/>
          <w:szCs w:val="22"/>
        </w:rPr>
        <w:t xml:space="preserve"> e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A7329F">
        <w:rPr>
          <w:sz w:val="22"/>
          <w:szCs w:val="22"/>
        </w:rPr>
        <w:t xml:space="preserve"> e temporal</w:t>
      </w:r>
      <w:r w:rsidR="00297EBD">
        <w:rPr>
          <w:sz w:val="22"/>
          <w:szCs w:val="22"/>
        </w:rPr>
        <w:t xml:space="preserve"> e </w:t>
      </w:r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B76DFD">
        <w:rPr>
          <w:noProof/>
          <w:sz w:val="24"/>
        </w:rPr>
        <w:t>4 de outubro de 2022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17C" w:rsidRDefault="0085117C">
      <w:r>
        <w:separator/>
      </w:r>
    </w:p>
  </w:endnote>
  <w:endnote w:type="continuationSeparator" w:id="0">
    <w:p w:rsidR="0085117C" w:rsidRDefault="008511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17C" w:rsidRDefault="0085117C">
      <w:r>
        <w:separator/>
      </w:r>
    </w:p>
  </w:footnote>
  <w:footnote w:type="continuationSeparator" w:id="0">
    <w:p w:rsidR="0085117C" w:rsidRDefault="008511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78C4"/>
    <w:rsid w:val="000A11F4"/>
    <w:rsid w:val="000A2EE5"/>
    <w:rsid w:val="000B042A"/>
    <w:rsid w:val="000B37F8"/>
    <w:rsid w:val="000C3FA4"/>
    <w:rsid w:val="000D1D49"/>
    <w:rsid w:val="000D298F"/>
    <w:rsid w:val="000E4E83"/>
    <w:rsid w:val="000F187B"/>
    <w:rsid w:val="000F2250"/>
    <w:rsid w:val="000F2DB9"/>
    <w:rsid w:val="00107C01"/>
    <w:rsid w:val="0011308A"/>
    <w:rsid w:val="0013251A"/>
    <w:rsid w:val="00137DC4"/>
    <w:rsid w:val="00140FD1"/>
    <w:rsid w:val="00150BB8"/>
    <w:rsid w:val="0015489F"/>
    <w:rsid w:val="001623FD"/>
    <w:rsid w:val="001635BA"/>
    <w:rsid w:val="0017044A"/>
    <w:rsid w:val="00191170"/>
    <w:rsid w:val="0019700F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783E"/>
    <w:rsid w:val="00276591"/>
    <w:rsid w:val="00283EDF"/>
    <w:rsid w:val="00287446"/>
    <w:rsid w:val="00295DC9"/>
    <w:rsid w:val="00297EBD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6DAD"/>
    <w:rsid w:val="002D3DCE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0484"/>
    <w:rsid w:val="004038A6"/>
    <w:rsid w:val="004050D8"/>
    <w:rsid w:val="00410DB7"/>
    <w:rsid w:val="004128A0"/>
    <w:rsid w:val="00412B80"/>
    <w:rsid w:val="00414FDF"/>
    <w:rsid w:val="00415563"/>
    <w:rsid w:val="00424BB9"/>
    <w:rsid w:val="00427242"/>
    <w:rsid w:val="0045020B"/>
    <w:rsid w:val="0045221D"/>
    <w:rsid w:val="004533D7"/>
    <w:rsid w:val="004547E7"/>
    <w:rsid w:val="0046037A"/>
    <w:rsid w:val="0046713B"/>
    <w:rsid w:val="004764C3"/>
    <w:rsid w:val="00483182"/>
    <w:rsid w:val="004843CD"/>
    <w:rsid w:val="00484CB5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71E8D"/>
    <w:rsid w:val="00573953"/>
    <w:rsid w:val="0057743B"/>
    <w:rsid w:val="00586977"/>
    <w:rsid w:val="005927F4"/>
    <w:rsid w:val="00593CA4"/>
    <w:rsid w:val="005B0395"/>
    <w:rsid w:val="005B30E1"/>
    <w:rsid w:val="005D0B68"/>
    <w:rsid w:val="005D1D70"/>
    <w:rsid w:val="005D5FF9"/>
    <w:rsid w:val="005E51C3"/>
    <w:rsid w:val="005E5567"/>
    <w:rsid w:val="005F52FD"/>
    <w:rsid w:val="00606124"/>
    <w:rsid w:val="006101D0"/>
    <w:rsid w:val="00611124"/>
    <w:rsid w:val="0061588D"/>
    <w:rsid w:val="00616D1E"/>
    <w:rsid w:val="00617BF4"/>
    <w:rsid w:val="0062247B"/>
    <w:rsid w:val="00631297"/>
    <w:rsid w:val="00636F97"/>
    <w:rsid w:val="00642722"/>
    <w:rsid w:val="00651DCB"/>
    <w:rsid w:val="006814E2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65FB"/>
    <w:rsid w:val="00797AF8"/>
    <w:rsid w:val="007A5E83"/>
    <w:rsid w:val="007B078F"/>
    <w:rsid w:val="007B0A66"/>
    <w:rsid w:val="007B3B39"/>
    <w:rsid w:val="007B5E0E"/>
    <w:rsid w:val="007B6426"/>
    <w:rsid w:val="007D0C53"/>
    <w:rsid w:val="007E62F7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5AD0"/>
    <w:rsid w:val="00837575"/>
    <w:rsid w:val="008400D8"/>
    <w:rsid w:val="00850A62"/>
    <w:rsid w:val="0085117C"/>
    <w:rsid w:val="00852F4B"/>
    <w:rsid w:val="0085538E"/>
    <w:rsid w:val="00857507"/>
    <w:rsid w:val="00871973"/>
    <w:rsid w:val="00871FC4"/>
    <w:rsid w:val="008751CD"/>
    <w:rsid w:val="00886403"/>
    <w:rsid w:val="0089317F"/>
    <w:rsid w:val="008B6E17"/>
    <w:rsid w:val="008C38D5"/>
    <w:rsid w:val="008C41C5"/>
    <w:rsid w:val="008D0577"/>
    <w:rsid w:val="008D099E"/>
    <w:rsid w:val="008D14D4"/>
    <w:rsid w:val="008D52A1"/>
    <w:rsid w:val="008E4A70"/>
    <w:rsid w:val="008E5470"/>
    <w:rsid w:val="008F2145"/>
    <w:rsid w:val="008F2286"/>
    <w:rsid w:val="009018C0"/>
    <w:rsid w:val="0091534B"/>
    <w:rsid w:val="00920F82"/>
    <w:rsid w:val="009228C4"/>
    <w:rsid w:val="00925C90"/>
    <w:rsid w:val="00926627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A079A"/>
    <w:rsid w:val="009A4119"/>
    <w:rsid w:val="009A4AE5"/>
    <w:rsid w:val="009C58F5"/>
    <w:rsid w:val="009D0BDA"/>
    <w:rsid w:val="009D13FD"/>
    <w:rsid w:val="009E15CA"/>
    <w:rsid w:val="009E481F"/>
    <w:rsid w:val="009E7B2A"/>
    <w:rsid w:val="009F0DA5"/>
    <w:rsid w:val="009F5F79"/>
    <w:rsid w:val="00A014BB"/>
    <w:rsid w:val="00A02777"/>
    <w:rsid w:val="00A04778"/>
    <w:rsid w:val="00A05902"/>
    <w:rsid w:val="00A20C6B"/>
    <w:rsid w:val="00A27308"/>
    <w:rsid w:val="00A30F0F"/>
    <w:rsid w:val="00A47C7D"/>
    <w:rsid w:val="00A71244"/>
    <w:rsid w:val="00A7329F"/>
    <w:rsid w:val="00A75EEF"/>
    <w:rsid w:val="00A7644B"/>
    <w:rsid w:val="00A774AD"/>
    <w:rsid w:val="00A8524E"/>
    <w:rsid w:val="00A93B14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2161C"/>
    <w:rsid w:val="00B36880"/>
    <w:rsid w:val="00B369F9"/>
    <w:rsid w:val="00B42EF5"/>
    <w:rsid w:val="00B6081C"/>
    <w:rsid w:val="00B6726A"/>
    <w:rsid w:val="00B6781A"/>
    <w:rsid w:val="00B720E5"/>
    <w:rsid w:val="00B76DFD"/>
    <w:rsid w:val="00B77CB4"/>
    <w:rsid w:val="00B84EC4"/>
    <w:rsid w:val="00B94A11"/>
    <w:rsid w:val="00B95E0A"/>
    <w:rsid w:val="00BA27F0"/>
    <w:rsid w:val="00BA4FBB"/>
    <w:rsid w:val="00BB04F0"/>
    <w:rsid w:val="00BB639B"/>
    <w:rsid w:val="00BC188E"/>
    <w:rsid w:val="00BD176D"/>
    <w:rsid w:val="00BD26E7"/>
    <w:rsid w:val="00BE3E18"/>
    <w:rsid w:val="00BF36FF"/>
    <w:rsid w:val="00C20E50"/>
    <w:rsid w:val="00C229C3"/>
    <w:rsid w:val="00C234A5"/>
    <w:rsid w:val="00C343A1"/>
    <w:rsid w:val="00C50F3F"/>
    <w:rsid w:val="00C67EC5"/>
    <w:rsid w:val="00C764ED"/>
    <w:rsid w:val="00C7671B"/>
    <w:rsid w:val="00C91ACE"/>
    <w:rsid w:val="00C96215"/>
    <w:rsid w:val="00CD37B8"/>
    <w:rsid w:val="00CD710A"/>
    <w:rsid w:val="00CF6BB2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32C4"/>
    <w:rsid w:val="00FE7DD7"/>
    <w:rsid w:val="00FF190E"/>
    <w:rsid w:val="00FF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474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1896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142</cp:revision>
  <cp:lastPrinted>2011-05-26T22:39:00Z</cp:lastPrinted>
  <dcterms:created xsi:type="dcterms:W3CDTF">2019-02-08T15:27:00Z</dcterms:created>
  <dcterms:modified xsi:type="dcterms:W3CDTF">2022-10-04T15:36:00Z</dcterms:modified>
</cp:coreProperties>
</file>