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84416E" w:rsidRPr="0084416E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 xml:space="preserve">PACIENTE: </w:t>
      </w:r>
      <w:r w:rsidR="009673E6" w:rsidRPr="009673E6">
        <w:rPr>
          <w:sz w:val="32"/>
          <w:szCs w:val="32"/>
        </w:rPr>
        <w:t>Indira Lima Croshere</w:t>
      </w:r>
    </w:p>
    <w:p w:rsidR="0084416E" w:rsidRPr="0084416E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 xml:space="preserve">IDADE: </w:t>
      </w:r>
      <w:r w:rsidR="009673E6">
        <w:rPr>
          <w:sz w:val="32"/>
          <w:szCs w:val="32"/>
        </w:rPr>
        <w:t>48</w:t>
      </w:r>
      <w:r w:rsidRPr="0084416E">
        <w:rPr>
          <w:sz w:val="32"/>
          <w:szCs w:val="32"/>
        </w:rPr>
        <w:t xml:space="preserve"> anos SEXO: </w:t>
      </w:r>
      <w:r w:rsidR="009673E6">
        <w:rPr>
          <w:sz w:val="32"/>
          <w:szCs w:val="32"/>
        </w:rPr>
        <w:t>F</w:t>
      </w:r>
      <w:bookmarkStart w:id="0" w:name="_GoBack"/>
      <w:bookmarkEnd w:id="0"/>
      <w:r w:rsidRPr="0084416E">
        <w:rPr>
          <w:sz w:val="32"/>
          <w:szCs w:val="32"/>
        </w:rPr>
        <w:t xml:space="preserve">                  </w:t>
      </w:r>
    </w:p>
    <w:p w:rsidR="004930C6" w:rsidRDefault="0084416E" w:rsidP="0084416E">
      <w:pPr>
        <w:rPr>
          <w:sz w:val="32"/>
          <w:szCs w:val="32"/>
        </w:rPr>
      </w:pPr>
      <w:r w:rsidRPr="0084416E">
        <w:rPr>
          <w:sz w:val="32"/>
          <w:szCs w:val="32"/>
        </w:rPr>
        <w:t>DATA DO EXAME:</w:t>
      </w:r>
      <w:r w:rsidR="0039622C">
        <w:rPr>
          <w:sz w:val="32"/>
          <w:szCs w:val="32"/>
        </w:rPr>
        <w:t>3 out.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563F" w:rsidRDefault="00CF563F">
      <w:r>
        <w:separator/>
      </w:r>
    </w:p>
  </w:endnote>
  <w:endnote w:type="continuationSeparator" w:id="0">
    <w:p w:rsidR="00CF563F" w:rsidRDefault="00CF56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563F" w:rsidRDefault="00CF563F">
      <w:r>
        <w:separator/>
      </w:r>
    </w:p>
  </w:footnote>
  <w:footnote w:type="continuationSeparator" w:id="0">
    <w:p w:rsidR="00CF563F" w:rsidRDefault="00CF563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5A9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D9F"/>
    <w:rsid w:val="002F13BB"/>
    <w:rsid w:val="002F1D38"/>
    <w:rsid w:val="002F250F"/>
    <w:rsid w:val="002F2686"/>
    <w:rsid w:val="002F29A3"/>
    <w:rsid w:val="002F2CF9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186"/>
    <w:rsid w:val="009658EA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E83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5117</TotalTime>
  <Pages>1</Pages>
  <Words>66</Words>
  <Characters>382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2105</cp:revision>
  <cp:lastPrinted>2022-03-24T14:29:00Z</cp:lastPrinted>
  <dcterms:created xsi:type="dcterms:W3CDTF">2016-03-08T23:18:00Z</dcterms:created>
  <dcterms:modified xsi:type="dcterms:W3CDTF">2022-10-03T19:26:00Z</dcterms:modified>
</cp:coreProperties>
</file>