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9039F" w:rsidRPr="0029039F">
        <w:rPr>
          <w:sz w:val="22"/>
        </w:rPr>
        <w:t>Indira Lima Croshere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9039F">
        <w:rPr>
          <w:sz w:val="22"/>
        </w:rPr>
        <w:t>48</w:t>
      </w:r>
      <w:bookmarkStart w:id="0" w:name="_GoBack"/>
      <w:bookmarkEnd w:id="0"/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E5DBB">
        <w:rPr>
          <w:sz w:val="22"/>
        </w:rPr>
        <w:t>Check up</w:t>
      </w:r>
      <w:r w:rsidR="00D97366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AD2D5C">
        <w:rPr>
          <w:sz w:val="22"/>
        </w:rPr>
        <w:t>3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E5DB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D2D5C">
        <w:t>10.8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D2D5C">
        <w:t>29.3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D2D5C">
        <w:rPr>
          <w:noProof/>
          <w:sz w:val="24"/>
        </w:rPr>
        <w:t>3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3B9F" w:rsidRDefault="00583B9F">
      <w:r>
        <w:separator/>
      </w:r>
    </w:p>
  </w:endnote>
  <w:endnote w:type="continuationSeparator" w:id="0">
    <w:p w:rsidR="00583B9F" w:rsidRDefault="00583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83B9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3B9F" w:rsidRDefault="00583B9F">
      <w:r>
        <w:separator/>
      </w:r>
    </w:p>
  </w:footnote>
  <w:footnote w:type="continuationSeparator" w:id="0">
    <w:p w:rsidR="00583B9F" w:rsidRDefault="00583B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52547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4461</cp:revision>
  <cp:lastPrinted>2022-03-24T14:28:00Z</cp:lastPrinted>
  <dcterms:created xsi:type="dcterms:W3CDTF">2016-03-08T22:06:00Z</dcterms:created>
  <dcterms:modified xsi:type="dcterms:W3CDTF">2022-10-03T19:26:00Z</dcterms:modified>
</cp:coreProperties>
</file>