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224DF" w:rsidRPr="009224DF" w:rsidRDefault="009224DF" w:rsidP="009224DF">
      <w:pPr>
        <w:rPr>
          <w:sz w:val="32"/>
        </w:rPr>
      </w:pPr>
      <w:r w:rsidRPr="009224DF">
        <w:rPr>
          <w:sz w:val="32"/>
        </w:rPr>
        <w:t>PACIENTE: Daniel Rodrigues do Vale</w:t>
      </w:r>
    </w:p>
    <w:p w:rsidR="009224DF" w:rsidRPr="009224DF" w:rsidRDefault="009224DF" w:rsidP="009224DF">
      <w:pPr>
        <w:rPr>
          <w:sz w:val="32"/>
        </w:rPr>
      </w:pPr>
      <w:r w:rsidRPr="009224DF">
        <w:rPr>
          <w:sz w:val="32"/>
        </w:rPr>
        <w:t xml:space="preserve">IDADE: 10 anos SEXO: M                  </w:t>
      </w:r>
    </w:p>
    <w:p w:rsidR="000D278F" w:rsidRDefault="009224DF" w:rsidP="009224DF">
      <w:pPr>
        <w:rPr>
          <w:sz w:val="32"/>
        </w:rPr>
      </w:pPr>
      <w:r w:rsidRPr="009224DF">
        <w:rPr>
          <w:sz w:val="32"/>
        </w:rPr>
        <w:t>DATA DO EXAME:3 out.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CFB" w:rsidRDefault="002C3CFB">
      <w:r>
        <w:separator/>
      </w:r>
    </w:p>
  </w:endnote>
  <w:endnote w:type="continuationSeparator" w:id="0">
    <w:p w:rsidR="002C3CFB" w:rsidRDefault="002C3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CFB" w:rsidRDefault="002C3CFB">
      <w:r>
        <w:separator/>
      </w:r>
    </w:p>
  </w:footnote>
  <w:footnote w:type="continuationSeparator" w:id="0">
    <w:p w:rsidR="002C3CFB" w:rsidRDefault="002C3C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CFB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29443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4370</cp:revision>
  <cp:lastPrinted>2022-08-31T15:28:00Z</cp:lastPrinted>
  <dcterms:created xsi:type="dcterms:W3CDTF">2016-03-08T22:17:00Z</dcterms:created>
  <dcterms:modified xsi:type="dcterms:W3CDTF">2022-10-03T19:14:00Z</dcterms:modified>
</cp:coreProperties>
</file>