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Nome :  </w:t>
      </w:r>
      <w:r w:rsidRPr="005F536B">
        <w:rPr>
          <w:sz w:val="22"/>
        </w:rPr>
        <w:tab/>
      </w:r>
      <w:r w:rsidR="00AD2D5C" w:rsidRPr="00AD2D5C">
        <w:rPr>
          <w:sz w:val="22"/>
        </w:rPr>
        <w:t>Daniel Rodrigues do Vale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Idade :  </w:t>
      </w:r>
      <w:r w:rsidRPr="005F536B">
        <w:rPr>
          <w:sz w:val="22"/>
        </w:rPr>
        <w:tab/>
      </w:r>
      <w:r w:rsidR="00AD2D5C">
        <w:rPr>
          <w:sz w:val="22"/>
        </w:rPr>
        <w:t>10</w:t>
      </w:r>
      <w:r w:rsidR="007B048B">
        <w:rPr>
          <w:sz w:val="22"/>
        </w:rPr>
        <w:t xml:space="preserve"> </w:t>
      </w:r>
      <w:r w:rsidRPr="005F536B">
        <w:rPr>
          <w:sz w:val="22"/>
        </w:rPr>
        <w:t>anos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Indicação            </w:t>
      </w:r>
      <w:r w:rsidR="003E5DBB">
        <w:rPr>
          <w:sz w:val="22"/>
        </w:rPr>
        <w:t>Check up</w:t>
      </w:r>
      <w:r w:rsidR="00D97366">
        <w:rPr>
          <w:sz w:val="22"/>
        </w:rPr>
        <w:t xml:space="preserve"> 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Data:                   </w:t>
      </w:r>
      <w:r w:rsidR="00AD2D5C">
        <w:rPr>
          <w:sz w:val="22"/>
        </w:rPr>
        <w:t>3 out. 22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 xml:space="preserve">Medico:     </w:t>
      </w:r>
      <w:r w:rsidR="00DE5D18">
        <w:rPr>
          <w:sz w:val="22"/>
        </w:rPr>
        <w:t xml:space="preserve">         Dr.</w:t>
      </w:r>
      <w:r w:rsidR="007336FF">
        <w:rPr>
          <w:sz w:val="22"/>
        </w:rPr>
        <w:t>Claudio Oppenheimer</w:t>
      </w:r>
    </w:p>
    <w:p w:rsidR="005F536B" w:rsidRPr="005F536B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Terapêutica :</w:t>
      </w:r>
      <w:r w:rsidRPr="005F536B">
        <w:rPr>
          <w:sz w:val="22"/>
        </w:rPr>
        <w:tab/>
      </w:r>
      <w:r w:rsidR="003E5DBB">
        <w:rPr>
          <w:sz w:val="22"/>
        </w:rPr>
        <w:t>Ndn</w:t>
      </w:r>
    </w:p>
    <w:p w:rsidR="00631C1C" w:rsidRDefault="005F536B" w:rsidP="005F536B">
      <w:pPr>
        <w:tabs>
          <w:tab w:val="left" w:pos="2977"/>
        </w:tabs>
        <w:ind w:left="1440"/>
        <w:rPr>
          <w:sz w:val="22"/>
        </w:rPr>
      </w:pPr>
      <w:r w:rsidRPr="005F536B">
        <w:rPr>
          <w:sz w:val="22"/>
        </w:rPr>
        <w:t>Lateralidade :</w:t>
      </w:r>
      <w:r w:rsidRPr="005F536B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AD2D5C">
        <w:t>10.8</w:t>
      </w:r>
      <w:bookmarkStart w:id="0" w:name="_GoBack"/>
      <w:bookmarkEnd w:id="0"/>
      <w:r w:rsidR="00185D93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AD2D5C">
        <w:t>29.3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AD2D5C">
        <w:rPr>
          <w:noProof/>
          <w:sz w:val="24"/>
        </w:rPr>
        <w:t>3 de outubro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</w:t>
      </w:r>
      <w:r w:rsidR="00DA1E00">
        <w:t xml:space="preserve">                                 </w:t>
      </w:r>
      <w:r w:rsidRPr="00FE6B87">
        <w:t>Neurologista</w:t>
      </w:r>
      <w:r w:rsidR="00DA1E00">
        <w:t xml:space="preserve"> RQE 2642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6B1B" w:rsidRDefault="005A6B1B">
      <w:r>
        <w:separator/>
      </w:r>
    </w:p>
  </w:endnote>
  <w:endnote w:type="continuationSeparator" w:id="0">
    <w:p w:rsidR="005A6B1B" w:rsidRDefault="005A6B1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5A6B1B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6B1B" w:rsidRDefault="005A6B1B">
      <w:r>
        <w:separator/>
      </w:r>
    </w:p>
  </w:footnote>
  <w:footnote w:type="continuationSeparator" w:id="0">
    <w:p w:rsidR="005A6B1B" w:rsidRDefault="005A6B1B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902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6A7C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164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2A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67E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AC0"/>
    <w:rsid w:val="000D6E25"/>
    <w:rsid w:val="000D7B63"/>
    <w:rsid w:val="000D7E99"/>
    <w:rsid w:val="000E001A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33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0F7690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3866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B6B"/>
    <w:rsid w:val="00177DB9"/>
    <w:rsid w:val="00177F78"/>
    <w:rsid w:val="001803E2"/>
    <w:rsid w:val="0018194A"/>
    <w:rsid w:val="00181BED"/>
    <w:rsid w:val="00181C36"/>
    <w:rsid w:val="00181EF7"/>
    <w:rsid w:val="00181F5F"/>
    <w:rsid w:val="00182494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5D9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36F"/>
    <w:rsid w:val="00193749"/>
    <w:rsid w:val="00193EB3"/>
    <w:rsid w:val="00194972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5C3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71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3734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0EE5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217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25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919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0867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C13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5F0"/>
    <w:rsid w:val="00322C98"/>
    <w:rsid w:val="003239C6"/>
    <w:rsid w:val="003244FE"/>
    <w:rsid w:val="00324B18"/>
    <w:rsid w:val="00324D11"/>
    <w:rsid w:val="003251A4"/>
    <w:rsid w:val="0032527D"/>
    <w:rsid w:val="00326DDE"/>
    <w:rsid w:val="003270DE"/>
    <w:rsid w:val="003271E5"/>
    <w:rsid w:val="00327579"/>
    <w:rsid w:val="003277F1"/>
    <w:rsid w:val="00327A01"/>
    <w:rsid w:val="00327C4B"/>
    <w:rsid w:val="003300D0"/>
    <w:rsid w:val="0033158E"/>
    <w:rsid w:val="00331ABF"/>
    <w:rsid w:val="00331B24"/>
    <w:rsid w:val="00331F70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356"/>
    <w:rsid w:val="00346D3A"/>
    <w:rsid w:val="00346E0B"/>
    <w:rsid w:val="0035080B"/>
    <w:rsid w:val="00350E2F"/>
    <w:rsid w:val="0035138A"/>
    <w:rsid w:val="003517E0"/>
    <w:rsid w:val="00351BD4"/>
    <w:rsid w:val="00351EFD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298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192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5DBB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400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5948"/>
    <w:rsid w:val="00406365"/>
    <w:rsid w:val="00406418"/>
    <w:rsid w:val="0040647C"/>
    <w:rsid w:val="0040679E"/>
    <w:rsid w:val="00406CAE"/>
    <w:rsid w:val="00406D12"/>
    <w:rsid w:val="00407DA6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458B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A22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1D5"/>
    <w:rsid w:val="00424691"/>
    <w:rsid w:val="004249D0"/>
    <w:rsid w:val="00424DCF"/>
    <w:rsid w:val="00425221"/>
    <w:rsid w:val="00426325"/>
    <w:rsid w:val="004268B4"/>
    <w:rsid w:val="00426B8C"/>
    <w:rsid w:val="00427203"/>
    <w:rsid w:val="0042734D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264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62E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58A"/>
    <w:rsid w:val="00471A01"/>
    <w:rsid w:val="004723AD"/>
    <w:rsid w:val="00472833"/>
    <w:rsid w:val="00472B6C"/>
    <w:rsid w:val="004732AB"/>
    <w:rsid w:val="004733AF"/>
    <w:rsid w:val="00473F8F"/>
    <w:rsid w:val="0047516B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6F56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2B9"/>
    <w:rsid w:val="004A33E3"/>
    <w:rsid w:val="004A4259"/>
    <w:rsid w:val="004A446B"/>
    <w:rsid w:val="004A4BD2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1F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58F"/>
    <w:rsid w:val="00511630"/>
    <w:rsid w:val="00511711"/>
    <w:rsid w:val="00511C47"/>
    <w:rsid w:val="0051236D"/>
    <w:rsid w:val="005128C4"/>
    <w:rsid w:val="00512D09"/>
    <w:rsid w:val="0051318B"/>
    <w:rsid w:val="00513277"/>
    <w:rsid w:val="0051358D"/>
    <w:rsid w:val="0051369E"/>
    <w:rsid w:val="005137AB"/>
    <w:rsid w:val="00513A74"/>
    <w:rsid w:val="005151F9"/>
    <w:rsid w:val="005153BB"/>
    <w:rsid w:val="00515A74"/>
    <w:rsid w:val="00515AA3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5E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02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6B1B"/>
    <w:rsid w:val="005A75D6"/>
    <w:rsid w:val="005B001F"/>
    <w:rsid w:val="005B14E4"/>
    <w:rsid w:val="005B1BD2"/>
    <w:rsid w:val="005B24CD"/>
    <w:rsid w:val="005B28CA"/>
    <w:rsid w:val="005B2A33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8E4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536B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00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5C47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57C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76A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AD5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089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45D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AD8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2B1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867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31A1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6FF"/>
    <w:rsid w:val="00733700"/>
    <w:rsid w:val="00733E80"/>
    <w:rsid w:val="00734135"/>
    <w:rsid w:val="007346B7"/>
    <w:rsid w:val="00734B58"/>
    <w:rsid w:val="00735053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86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94A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048B"/>
    <w:rsid w:val="007B0D8F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27"/>
    <w:rsid w:val="007D22A8"/>
    <w:rsid w:val="007D243C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03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719"/>
    <w:rsid w:val="008079F0"/>
    <w:rsid w:val="00807F27"/>
    <w:rsid w:val="00807F46"/>
    <w:rsid w:val="0081007D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A93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C6C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47F0A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A6F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0C4"/>
    <w:rsid w:val="0089497D"/>
    <w:rsid w:val="00895958"/>
    <w:rsid w:val="00895C02"/>
    <w:rsid w:val="00895C0B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6E0F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5AFF"/>
    <w:rsid w:val="008B691C"/>
    <w:rsid w:val="008B6A26"/>
    <w:rsid w:val="008B6C2A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542"/>
    <w:rsid w:val="008D1612"/>
    <w:rsid w:val="008D1A2D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0E92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878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825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4D5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89E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E27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407"/>
    <w:rsid w:val="00A02AD2"/>
    <w:rsid w:val="00A02CE0"/>
    <w:rsid w:val="00A02CFD"/>
    <w:rsid w:val="00A0300B"/>
    <w:rsid w:val="00A03800"/>
    <w:rsid w:val="00A0459A"/>
    <w:rsid w:val="00A0482D"/>
    <w:rsid w:val="00A04D1D"/>
    <w:rsid w:val="00A04D72"/>
    <w:rsid w:val="00A04F5C"/>
    <w:rsid w:val="00A0576D"/>
    <w:rsid w:val="00A0642C"/>
    <w:rsid w:val="00A06566"/>
    <w:rsid w:val="00A06FCE"/>
    <w:rsid w:val="00A0717B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62ED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2DE"/>
    <w:rsid w:val="00A3471D"/>
    <w:rsid w:val="00A3548C"/>
    <w:rsid w:val="00A35645"/>
    <w:rsid w:val="00A356B9"/>
    <w:rsid w:val="00A359F6"/>
    <w:rsid w:val="00A35CE9"/>
    <w:rsid w:val="00A367C7"/>
    <w:rsid w:val="00A36925"/>
    <w:rsid w:val="00A36AEB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486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625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6CB4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2DF0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4F5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5C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5C7C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6CB7"/>
    <w:rsid w:val="00B172BD"/>
    <w:rsid w:val="00B175B4"/>
    <w:rsid w:val="00B2096E"/>
    <w:rsid w:val="00B20991"/>
    <w:rsid w:val="00B20AA4"/>
    <w:rsid w:val="00B20D9D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0E49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934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1A7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164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21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28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43D1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9C0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509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E35"/>
    <w:rsid w:val="00C06F2A"/>
    <w:rsid w:val="00C0771A"/>
    <w:rsid w:val="00C07785"/>
    <w:rsid w:val="00C1053A"/>
    <w:rsid w:val="00C1055F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58C5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47DB3"/>
    <w:rsid w:val="00C47FDA"/>
    <w:rsid w:val="00C50781"/>
    <w:rsid w:val="00C50A1C"/>
    <w:rsid w:val="00C50BAD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05E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779C5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0E6D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0DE"/>
    <w:rsid w:val="00D14143"/>
    <w:rsid w:val="00D14603"/>
    <w:rsid w:val="00D14E14"/>
    <w:rsid w:val="00D1518A"/>
    <w:rsid w:val="00D158E3"/>
    <w:rsid w:val="00D1663F"/>
    <w:rsid w:val="00D16AB5"/>
    <w:rsid w:val="00D16ED9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CF9"/>
    <w:rsid w:val="00D56E4F"/>
    <w:rsid w:val="00D57928"/>
    <w:rsid w:val="00D600F6"/>
    <w:rsid w:val="00D60F2F"/>
    <w:rsid w:val="00D61639"/>
    <w:rsid w:val="00D61B22"/>
    <w:rsid w:val="00D61FEF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BF1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2F70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366"/>
    <w:rsid w:val="00D978C1"/>
    <w:rsid w:val="00D97C63"/>
    <w:rsid w:val="00DA0967"/>
    <w:rsid w:val="00DA0CF1"/>
    <w:rsid w:val="00DA0EAB"/>
    <w:rsid w:val="00DA14FD"/>
    <w:rsid w:val="00DA1935"/>
    <w:rsid w:val="00DA1E00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0EDF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18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5A7C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351"/>
    <w:rsid w:val="00E2756C"/>
    <w:rsid w:val="00E27F6D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24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20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A60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3C7A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2712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0B2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4CD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5C1C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1546"/>
    <w:rsid w:val="00FA2365"/>
    <w:rsid w:val="00FA238D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338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1BF"/>
    <w:rsid w:val="00FB737F"/>
    <w:rsid w:val="00FB78A8"/>
    <w:rsid w:val="00FB7D29"/>
    <w:rsid w:val="00FB7ED3"/>
    <w:rsid w:val="00FC0025"/>
    <w:rsid w:val="00FC05E1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C7DC9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52547</TotalTime>
  <Pages>1</Pages>
  <Words>273</Words>
  <Characters>1557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1827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4459</cp:revision>
  <cp:lastPrinted>2022-03-24T14:28:00Z</cp:lastPrinted>
  <dcterms:created xsi:type="dcterms:W3CDTF">2016-03-08T22:06:00Z</dcterms:created>
  <dcterms:modified xsi:type="dcterms:W3CDTF">2022-10-03T19:13:00Z</dcterms:modified>
</cp:coreProperties>
</file>