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E5DBB" w:rsidRPr="003E5DBB">
        <w:rPr>
          <w:sz w:val="22"/>
        </w:rPr>
        <w:t>Sander Eloi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E5DBB">
        <w:rPr>
          <w:sz w:val="22"/>
        </w:rPr>
        <w:t>49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E5DBB">
        <w:rPr>
          <w:sz w:val="22"/>
        </w:rPr>
        <w:t>Check up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E5DBB">
        <w:rPr>
          <w:sz w:val="22"/>
        </w:rPr>
        <w:t>30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E5DBB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5C7C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5C7C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E5DBB">
        <w:rPr>
          <w:noProof/>
          <w:sz w:val="24"/>
        </w:rPr>
        <w:t>30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716" w:rsidRDefault="00BB3716">
      <w:r>
        <w:separator/>
      </w:r>
    </w:p>
  </w:endnote>
  <w:endnote w:type="continuationSeparator" w:id="0">
    <w:p w:rsidR="00BB3716" w:rsidRDefault="00BB3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371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716" w:rsidRDefault="00BB3716">
      <w:r>
        <w:separator/>
      </w:r>
    </w:p>
  </w:footnote>
  <w:footnote w:type="continuationSeparator" w:id="0">
    <w:p w:rsidR="00BB3716" w:rsidRDefault="00BB37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716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52545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4457</cp:revision>
  <cp:lastPrinted>2022-03-24T14:28:00Z</cp:lastPrinted>
  <dcterms:created xsi:type="dcterms:W3CDTF">2016-03-08T22:06:00Z</dcterms:created>
  <dcterms:modified xsi:type="dcterms:W3CDTF">2022-09-30T15:48:00Z</dcterms:modified>
</cp:coreProperties>
</file>