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0C635F" w:rsidRPr="000C635F" w:rsidRDefault="000C635F" w:rsidP="000C635F">
      <w:pPr>
        <w:ind w:right="-99"/>
        <w:jc w:val="both"/>
        <w:rPr>
          <w:sz w:val="32"/>
          <w:szCs w:val="32"/>
        </w:rPr>
      </w:pPr>
      <w:r w:rsidRPr="000C635F">
        <w:rPr>
          <w:sz w:val="32"/>
          <w:szCs w:val="32"/>
        </w:rPr>
        <w:t>PACIENTE: Daniela Goncalves da Silva de Faria</w:t>
      </w:r>
    </w:p>
    <w:p w:rsidR="000C635F" w:rsidRPr="000C635F" w:rsidRDefault="000C635F" w:rsidP="000C635F">
      <w:pPr>
        <w:ind w:right="-99"/>
        <w:jc w:val="both"/>
        <w:rPr>
          <w:sz w:val="32"/>
          <w:szCs w:val="32"/>
        </w:rPr>
      </w:pPr>
      <w:r w:rsidRPr="000C635F">
        <w:rPr>
          <w:sz w:val="32"/>
          <w:szCs w:val="32"/>
        </w:rPr>
        <w:t xml:space="preserve">IDADE: 38 anos SEXO: F                   </w:t>
      </w:r>
    </w:p>
    <w:p w:rsidR="00535D90" w:rsidRDefault="000C635F" w:rsidP="000C635F">
      <w:pPr>
        <w:ind w:right="-99"/>
        <w:jc w:val="both"/>
        <w:rPr>
          <w:sz w:val="32"/>
          <w:szCs w:val="32"/>
        </w:rPr>
      </w:pPr>
      <w:r w:rsidRPr="000C635F">
        <w:rPr>
          <w:sz w:val="32"/>
          <w:szCs w:val="32"/>
        </w:rPr>
        <w:t>DATA DO EXAME:29 set. 22</w:t>
      </w:r>
      <w:bookmarkStart w:id="0" w:name="_GoBack"/>
      <w:bookmarkEnd w:id="0"/>
    </w:p>
    <w:p w:rsidR="00A507FE" w:rsidRDefault="00A507FE" w:rsidP="00A43C34">
      <w:pPr>
        <w:ind w:right="-99"/>
        <w:jc w:val="both"/>
        <w:rPr>
          <w:sz w:val="32"/>
          <w:szCs w:val="32"/>
        </w:rPr>
      </w:pPr>
    </w:p>
    <w:p w:rsidR="00285B36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P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6172" w:rsidRDefault="00046172">
      <w:r>
        <w:separator/>
      </w:r>
    </w:p>
  </w:endnote>
  <w:endnote w:type="continuationSeparator" w:id="0">
    <w:p w:rsidR="00046172" w:rsidRDefault="000461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046172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6172" w:rsidRDefault="00046172">
      <w:r>
        <w:separator/>
      </w:r>
    </w:p>
  </w:footnote>
  <w:footnote w:type="continuationSeparator" w:id="0">
    <w:p w:rsidR="00046172" w:rsidRDefault="000461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6240"/>
    <w:rsid w:val="0001030E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71AC"/>
    <w:rsid w:val="000312AA"/>
    <w:rsid w:val="0003629F"/>
    <w:rsid w:val="000370B2"/>
    <w:rsid w:val="00037A4F"/>
    <w:rsid w:val="00041FA7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CA7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C37"/>
    <w:rsid w:val="000A227B"/>
    <w:rsid w:val="000B1634"/>
    <w:rsid w:val="000B455F"/>
    <w:rsid w:val="000B45C3"/>
    <w:rsid w:val="000B628A"/>
    <w:rsid w:val="000B6628"/>
    <w:rsid w:val="000B6877"/>
    <w:rsid w:val="000C2167"/>
    <w:rsid w:val="000C390B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6557"/>
    <w:rsid w:val="000F679C"/>
    <w:rsid w:val="000F7729"/>
    <w:rsid w:val="001003DE"/>
    <w:rsid w:val="00104EC5"/>
    <w:rsid w:val="00105D76"/>
    <w:rsid w:val="00106E40"/>
    <w:rsid w:val="001070F6"/>
    <w:rsid w:val="001079DC"/>
    <w:rsid w:val="00107A89"/>
    <w:rsid w:val="00107D72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633F1"/>
    <w:rsid w:val="00163536"/>
    <w:rsid w:val="00164140"/>
    <w:rsid w:val="0016444E"/>
    <w:rsid w:val="00164DF5"/>
    <w:rsid w:val="0017356A"/>
    <w:rsid w:val="001756D9"/>
    <w:rsid w:val="00175823"/>
    <w:rsid w:val="0018171A"/>
    <w:rsid w:val="00190C61"/>
    <w:rsid w:val="00192E8B"/>
    <w:rsid w:val="00194665"/>
    <w:rsid w:val="00197B5C"/>
    <w:rsid w:val="001A0041"/>
    <w:rsid w:val="001A07C3"/>
    <w:rsid w:val="001A32A3"/>
    <w:rsid w:val="001A33DC"/>
    <w:rsid w:val="001A3EDC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C8C"/>
    <w:rsid w:val="001C573A"/>
    <w:rsid w:val="001C74C8"/>
    <w:rsid w:val="001D0201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F86"/>
    <w:rsid w:val="00212727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504B5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4950"/>
    <w:rsid w:val="0033602A"/>
    <w:rsid w:val="003360A5"/>
    <w:rsid w:val="003366EA"/>
    <w:rsid w:val="00341DE2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2889"/>
    <w:rsid w:val="003D2C69"/>
    <w:rsid w:val="003D6501"/>
    <w:rsid w:val="003E082D"/>
    <w:rsid w:val="003E3DCD"/>
    <w:rsid w:val="003E426E"/>
    <w:rsid w:val="003E4BB7"/>
    <w:rsid w:val="003E527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325AE"/>
    <w:rsid w:val="0043269C"/>
    <w:rsid w:val="004334DD"/>
    <w:rsid w:val="0043427C"/>
    <w:rsid w:val="004355C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75B4"/>
    <w:rsid w:val="00477D76"/>
    <w:rsid w:val="004806E3"/>
    <w:rsid w:val="004868B7"/>
    <w:rsid w:val="004871AB"/>
    <w:rsid w:val="004926C0"/>
    <w:rsid w:val="00495451"/>
    <w:rsid w:val="004969A7"/>
    <w:rsid w:val="004A179C"/>
    <w:rsid w:val="004A18F8"/>
    <w:rsid w:val="004A6CD5"/>
    <w:rsid w:val="004B00B1"/>
    <w:rsid w:val="004B31A2"/>
    <w:rsid w:val="004B3FBD"/>
    <w:rsid w:val="004B7200"/>
    <w:rsid w:val="004C1454"/>
    <w:rsid w:val="004C2DF5"/>
    <w:rsid w:val="004C479C"/>
    <w:rsid w:val="004C6A3C"/>
    <w:rsid w:val="004C7C1D"/>
    <w:rsid w:val="004D06A4"/>
    <w:rsid w:val="004D390D"/>
    <w:rsid w:val="004D3CBE"/>
    <w:rsid w:val="004D5C63"/>
    <w:rsid w:val="004D61B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65FF"/>
    <w:rsid w:val="00506F9F"/>
    <w:rsid w:val="005071FE"/>
    <w:rsid w:val="005075BF"/>
    <w:rsid w:val="005075E9"/>
    <w:rsid w:val="00512592"/>
    <w:rsid w:val="005163DA"/>
    <w:rsid w:val="00520274"/>
    <w:rsid w:val="00523CED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6019F"/>
    <w:rsid w:val="00565AE4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5FE1"/>
    <w:rsid w:val="0058637D"/>
    <w:rsid w:val="0059095B"/>
    <w:rsid w:val="00591B34"/>
    <w:rsid w:val="005A01B4"/>
    <w:rsid w:val="005A14BD"/>
    <w:rsid w:val="005A287F"/>
    <w:rsid w:val="005A2D0A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5C2"/>
    <w:rsid w:val="005C59FE"/>
    <w:rsid w:val="005C6337"/>
    <w:rsid w:val="005C6BC6"/>
    <w:rsid w:val="005C7590"/>
    <w:rsid w:val="005D0FCB"/>
    <w:rsid w:val="005D64BD"/>
    <w:rsid w:val="005E08E0"/>
    <w:rsid w:val="005E3BAB"/>
    <w:rsid w:val="005E40B1"/>
    <w:rsid w:val="005F23FC"/>
    <w:rsid w:val="006004C7"/>
    <w:rsid w:val="0060151B"/>
    <w:rsid w:val="006024C1"/>
    <w:rsid w:val="00606F9A"/>
    <w:rsid w:val="00606FA0"/>
    <w:rsid w:val="00607643"/>
    <w:rsid w:val="00611943"/>
    <w:rsid w:val="00611AE3"/>
    <w:rsid w:val="00612CCC"/>
    <w:rsid w:val="00613067"/>
    <w:rsid w:val="006216E5"/>
    <w:rsid w:val="00624262"/>
    <w:rsid w:val="00624A25"/>
    <w:rsid w:val="00631408"/>
    <w:rsid w:val="00631C68"/>
    <w:rsid w:val="00632174"/>
    <w:rsid w:val="00632836"/>
    <w:rsid w:val="00632F25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A124B"/>
    <w:rsid w:val="006A53B7"/>
    <w:rsid w:val="006A66CE"/>
    <w:rsid w:val="006A6938"/>
    <w:rsid w:val="006A6FCB"/>
    <w:rsid w:val="006A7F04"/>
    <w:rsid w:val="006B02F7"/>
    <w:rsid w:val="006B0C0D"/>
    <w:rsid w:val="006B3C7C"/>
    <w:rsid w:val="006B4250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61156"/>
    <w:rsid w:val="007615F7"/>
    <w:rsid w:val="0076306A"/>
    <w:rsid w:val="00763071"/>
    <w:rsid w:val="007637BC"/>
    <w:rsid w:val="00764835"/>
    <w:rsid w:val="00765922"/>
    <w:rsid w:val="00767713"/>
    <w:rsid w:val="00770EAB"/>
    <w:rsid w:val="00776E7A"/>
    <w:rsid w:val="00785D3F"/>
    <w:rsid w:val="00786A64"/>
    <w:rsid w:val="007874E7"/>
    <w:rsid w:val="00793FBD"/>
    <w:rsid w:val="00795CE9"/>
    <w:rsid w:val="0079673A"/>
    <w:rsid w:val="007A04B0"/>
    <w:rsid w:val="007A0EE8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6A98"/>
    <w:rsid w:val="007D2724"/>
    <w:rsid w:val="007D405B"/>
    <w:rsid w:val="007D4655"/>
    <w:rsid w:val="007D4A46"/>
    <w:rsid w:val="007D4C57"/>
    <w:rsid w:val="007E0358"/>
    <w:rsid w:val="007E3915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695C"/>
    <w:rsid w:val="00816E9B"/>
    <w:rsid w:val="00817A81"/>
    <w:rsid w:val="00825BE4"/>
    <w:rsid w:val="00827515"/>
    <w:rsid w:val="00834661"/>
    <w:rsid w:val="00834AC0"/>
    <w:rsid w:val="00836A24"/>
    <w:rsid w:val="008421E2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79B4"/>
    <w:rsid w:val="00867D99"/>
    <w:rsid w:val="00870627"/>
    <w:rsid w:val="00872813"/>
    <w:rsid w:val="00873DE8"/>
    <w:rsid w:val="0087463B"/>
    <w:rsid w:val="008800BE"/>
    <w:rsid w:val="00881B4C"/>
    <w:rsid w:val="0088390A"/>
    <w:rsid w:val="00883A1D"/>
    <w:rsid w:val="00886CBE"/>
    <w:rsid w:val="0089006C"/>
    <w:rsid w:val="008928E9"/>
    <w:rsid w:val="00894586"/>
    <w:rsid w:val="008A1978"/>
    <w:rsid w:val="008A456E"/>
    <w:rsid w:val="008A5031"/>
    <w:rsid w:val="008B060C"/>
    <w:rsid w:val="008B0CAC"/>
    <w:rsid w:val="008B167B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40165"/>
    <w:rsid w:val="009402B7"/>
    <w:rsid w:val="00941C60"/>
    <w:rsid w:val="00942A2A"/>
    <w:rsid w:val="00943D6E"/>
    <w:rsid w:val="00945BF6"/>
    <w:rsid w:val="00945EFF"/>
    <w:rsid w:val="009470C5"/>
    <w:rsid w:val="00947322"/>
    <w:rsid w:val="00950711"/>
    <w:rsid w:val="00950E83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90268"/>
    <w:rsid w:val="00992351"/>
    <w:rsid w:val="00992398"/>
    <w:rsid w:val="00992BFD"/>
    <w:rsid w:val="00994262"/>
    <w:rsid w:val="00996CA8"/>
    <w:rsid w:val="009A0905"/>
    <w:rsid w:val="009A0C21"/>
    <w:rsid w:val="009A0C99"/>
    <w:rsid w:val="009A65CE"/>
    <w:rsid w:val="009A6A87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4014"/>
    <w:rsid w:val="00A140AA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16DA"/>
    <w:rsid w:val="00A52C97"/>
    <w:rsid w:val="00A56DBC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47C0"/>
    <w:rsid w:val="00AD4E6A"/>
    <w:rsid w:val="00AE29C3"/>
    <w:rsid w:val="00AE31F7"/>
    <w:rsid w:val="00AE3C48"/>
    <w:rsid w:val="00AE4FE4"/>
    <w:rsid w:val="00AE6F07"/>
    <w:rsid w:val="00AE7C38"/>
    <w:rsid w:val="00B02C01"/>
    <w:rsid w:val="00B02CAD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535F"/>
    <w:rsid w:val="00B45978"/>
    <w:rsid w:val="00B46846"/>
    <w:rsid w:val="00B4711A"/>
    <w:rsid w:val="00B50950"/>
    <w:rsid w:val="00B515C4"/>
    <w:rsid w:val="00B551CE"/>
    <w:rsid w:val="00B55A2A"/>
    <w:rsid w:val="00B6262D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65A0"/>
    <w:rsid w:val="00B97330"/>
    <w:rsid w:val="00BA094E"/>
    <w:rsid w:val="00BA2174"/>
    <w:rsid w:val="00BA585C"/>
    <w:rsid w:val="00BA6BF1"/>
    <w:rsid w:val="00BB04B0"/>
    <w:rsid w:val="00BB1F2E"/>
    <w:rsid w:val="00BB2C7C"/>
    <w:rsid w:val="00BB45B1"/>
    <w:rsid w:val="00BB4E87"/>
    <w:rsid w:val="00BB4FE1"/>
    <w:rsid w:val="00BB5525"/>
    <w:rsid w:val="00BB62FA"/>
    <w:rsid w:val="00BB7D04"/>
    <w:rsid w:val="00BC6E3A"/>
    <w:rsid w:val="00BC6ED9"/>
    <w:rsid w:val="00BD0C6D"/>
    <w:rsid w:val="00BD1B1A"/>
    <w:rsid w:val="00BD6CD0"/>
    <w:rsid w:val="00BD7E8F"/>
    <w:rsid w:val="00BE07E7"/>
    <w:rsid w:val="00BE0ADE"/>
    <w:rsid w:val="00BE4E43"/>
    <w:rsid w:val="00BE5E22"/>
    <w:rsid w:val="00BE6429"/>
    <w:rsid w:val="00BE64AF"/>
    <w:rsid w:val="00BE6602"/>
    <w:rsid w:val="00BE75F3"/>
    <w:rsid w:val="00BE76A8"/>
    <w:rsid w:val="00BF11F7"/>
    <w:rsid w:val="00BF2263"/>
    <w:rsid w:val="00BF3AB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300B"/>
    <w:rsid w:val="00C2405B"/>
    <w:rsid w:val="00C255E3"/>
    <w:rsid w:val="00C258C7"/>
    <w:rsid w:val="00C258CF"/>
    <w:rsid w:val="00C26BEF"/>
    <w:rsid w:val="00C31613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A78"/>
    <w:rsid w:val="00C54571"/>
    <w:rsid w:val="00C54E2C"/>
    <w:rsid w:val="00C560D5"/>
    <w:rsid w:val="00C57398"/>
    <w:rsid w:val="00C6163C"/>
    <w:rsid w:val="00C622BC"/>
    <w:rsid w:val="00C622BD"/>
    <w:rsid w:val="00C630FC"/>
    <w:rsid w:val="00C63A6A"/>
    <w:rsid w:val="00C64546"/>
    <w:rsid w:val="00C6529B"/>
    <w:rsid w:val="00C656D0"/>
    <w:rsid w:val="00C65BDB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F7D"/>
    <w:rsid w:val="00CA360F"/>
    <w:rsid w:val="00CA41D9"/>
    <w:rsid w:val="00CA45CC"/>
    <w:rsid w:val="00CA6293"/>
    <w:rsid w:val="00CB0B96"/>
    <w:rsid w:val="00CB140D"/>
    <w:rsid w:val="00CB15F6"/>
    <w:rsid w:val="00CB1BC1"/>
    <w:rsid w:val="00CB2C1D"/>
    <w:rsid w:val="00CB3909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539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A2132"/>
    <w:rsid w:val="00DA36AC"/>
    <w:rsid w:val="00DA375E"/>
    <w:rsid w:val="00DA37F2"/>
    <w:rsid w:val="00DA5716"/>
    <w:rsid w:val="00DA5AF7"/>
    <w:rsid w:val="00DA731E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966"/>
    <w:rsid w:val="00DD758B"/>
    <w:rsid w:val="00DE1767"/>
    <w:rsid w:val="00DE3076"/>
    <w:rsid w:val="00DE34FC"/>
    <w:rsid w:val="00DE3B2A"/>
    <w:rsid w:val="00DE516C"/>
    <w:rsid w:val="00DF120A"/>
    <w:rsid w:val="00DF2710"/>
    <w:rsid w:val="00DF30A0"/>
    <w:rsid w:val="00DF636A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41A1F"/>
    <w:rsid w:val="00E41FE6"/>
    <w:rsid w:val="00E443A6"/>
    <w:rsid w:val="00E44E2E"/>
    <w:rsid w:val="00E451A9"/>
    <w:rsid w:val="00E47BFA"/>
    <w:rsid w:val="00E53AE3"/>
    <w:rsid w:val="00E55448"/>
    <w:rsid w:val="00E55619"/>
    <w:rsid w:val="00E56253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64EF"/>
    <w:rsid w:val="00F06C3B"/>
    <w:rsid w:val="00F0706C"/>
    <w:rsid w:val="00F07E7F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71581"/>
    <w:rsid w:val="00F71F03"/>
    <w:rsid w:val="00F7443A"/>
    <w:rsid w:val="00F76B9E"/>
    <w:rsid w:val="00F776BA"/>
    <w:rsid w:val="00F830D7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C080A"/>
    <w:rsid w:val="00FC08B1"/>
    <w:rsid w:val="00FC1B9D"/>
    <w:rsid w:val="00FC493F"/>
    <w:rsid w:val="00FC4B24"/>
    <w:rsid w:val="00FC64FD"/>
    <w:rsid w:val="00FD0152"/>
    <w:rsid w:val="00FD1CBC"/>
    <w:rsid w:val="00FD2FD0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5967</TotalTime>
  <Pages>1</Pages>
  <Words>281</Words>
  <Characters>1608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610</cp:revision>
  <cp:lastPrinted>1998-02-03T19:29:00Z</cp:lastPrinted>
  <dcterms:created xsi:type="dcterms:W3CDTF">2017-04-28T17:10:00Z</dcterms:created>
  <dcterms:modified xsi:type="dcterms:W3CDTF">2022-09-29T15:52:00Z</dcterms:modified>
</cp:coreProperties>
</file>